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1C22B" w14:textId="545DBECA" w:rsidR="00DE4A59" w:rsidRDefault="007B731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1" relativeHeight="251649024" behindDoc="0" locked="0" layoutInCell="1" allowOverlap="1" wp14:anchorId="2B6D3C4D" wp14:editId="0F5E3DC4">
                <wp:simplePos x="448310" y="5411470"/>
                <wp:positionH relativeFrom="page">
                  <wp:posOffset>448310</wp:posOffset>
                </wp:positionH>
                <wp:positionV relativeFrom="page">
                  <wp:posOffset>5411470</wp:posOffset>
                </wp:positionV>
                <wp:extent cx="6888480" cy="2338070"/>
                <wp:effectExtent l="0" t="0" r="0" b="24130"/>
                <wp:wrapThrough wrapText="bothSides">
                  <wp:wrapPolygon edited="0">
                    <wp:start x="80" y="0"/>
                    <wp:lineTo x="80" y="21588"/>
                    <wp:lineTo x="21425" y="21588"/>
                    <wp:lineTo x="21425" y="0"/>
                    <wp:lineTo x="80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480" cy="2338070"/>
                          <a:chOff x="0" y="0"/>
                          <a:chExt cx="6888480" cy="23380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88480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0"/>
                            <a:ext cx="56813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443EF361" w14:textId="77777777" w:rsidR="00C163FA" w:rsidRDefault="00C163FA" w:rsidP="00BB1748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B1748"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Answer these questions and many, many more in </w:t>
                              </w: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… </w:t>
                              </w:r>
                            </w:p>
                            <w:p w14:paraId="3E0BAAFA" w14:textId="77777777" w:rsidR="00C163FA" w:rsidRPr="00A81E3B" w:rsidRDefault="00C163FA" w:rsidP="00BB174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81E3B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Pharmacy 301</w:t>
                              </w:r>
                            </w:p>
                            <w:p w14:paraId="60AB1162" w14:textId="77777777" w:rsidR="00C163FA" w:rsidRPr="00A81E3B" w:rsidRDefault="00C163FA" w:rsidP="00BB174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81E3B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“Medications and Health</w:t>
                              </w:r>
                              <w:r w:rsidR="00A81E3B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: It’s not all about drugs</w:t>
                              </w:r>
                              <w:r w:rsidRPr="00A81E3B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”</w:t>
                              </w:r>
                            </w:p>
                            <w:p w14:paraId="1DC6D144" w14:textId="77777777" w:rsidR="00C163FA" w:rsidRPr="00A81E3B" w:rsidRDefault="00C163FA" w:rsidP="00C163F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81E3B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Spring Quarter 2013</w:t>
                              </w:r>
                            </w:p>
                            <w:p w14:paraId="6F56F06C" w14:textId="77777777" w:rsidR="00A81E3B" w:rsidRDefault="00A81E3B" w:rsidP="00DE4A59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75524D73" w14:textId="77777777" w:rsidR="00C163FA" w:rsidRDefault="00A81E3B" w:rsidP="00DE4A59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>The course will feature…</w:t>
                              </w:r>
                            </w:p>
                            <w:p w14:paraId="3E4EDAB9" w14:textId="77777777" w:rsidR="00C378E9" w:rsidRPr="00C378E9" w:rsidRDefault="00A81E3B" w:rsidP="00C378E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378E9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TOPICS RELATABLE TO YOU</w:t>
                              </w:r>
                            </w:p>
                            <w:p w14:paraId="71723C78" w14:textId="7229C844" w:rsidR="00C163FA" w:rsidRPr="00C378E9" w:rsidRDefault="0029561D" w:rsidP="00C378E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378E9">
                                <w:rPr>
                                  <w:rFonts w:ascii="Century Gothic" w:hAnsi="Century Gothic"/>
                                  <w:color w:val="FFFFFF" w:themeColor="background1"/>
                                  <w:sz w:val="36"/>
                                  <w:szCs w:val="36"/>
                                </w:rPr>
                                <w:t>E</w:t>
                              </w:r>
                              <w:r w:rsidR="00A81E3B" w:rsidRPr="00C378E9">
                                <w:rPr>
                                  <w:rFonts w:ascii="Century Gothic" w:hAnsi="Century Gothic"/>
                                  <w:color w:val="FFFFFF" w:themeColor="background1"/>
                                  <w:sz w:val="36"/>
                                  <w:szCs w:val="36"/>
                                </w:rPr>
                                <w:t>ngaging faculty from the UW School of Pharmacy</w:t>
                              </w:r>
                            </w:p>
                            <w:p w14:paraId="4686C5FF" w14:textId="77777777" w:rsidR="00C163FA" w:rsidRPr="00BB1748" w:rsidRDefault="00C163FA" w:rsidP="00DE4A59">
                              <w:pPr>
                                <w:pStyle w:val="Heading2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217805"/>
                            <a:ext cx="67056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560705"/>
                            <a:ext cx="67056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902970"/>
                            <a:ext cx="67056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245870"/>
                            <a:ext cx="6705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463675"/>
                            <a:ext cx="6705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1681480"/>
                            <a:ext cx="67056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1962150"/>
                            <a:ext cx="670560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35.3pt;margin-top:426.1pt;width:542.4pt;height:184.1pt;z-index:251649024;mso-position-horizontal-relative:page;mso-position-vertical-relative:page" coordsize="6888480,23380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7" type="#_x0000_t202" style="position:absolute;width:6888480;height:2338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xjxxAAA&#10;ANsAAAAPAAAAZHJzL2Rvd25yZXYueG1sRI9Ba8JAFITvgv9heUJvurGUKtFVghCoYMGqeH5mn0kw&#10;+zbJrhr767sFweMwM98w82VnKnGj1pWWFYxHEQjizOqScwWHfTqcgnAeWWNlmRQ8yMFy0e/NMdb2&#10;zj902/lcBAi7GBUU3texlC4ryKAb2Zo4eGfbGvRBtrnULd4D3FTyPYo+pcGSw0KBNa0Kyi67q1Hw&#10;vT01v+vImSrxaTpJts3mfGyUeht0yQyEp86/ws/2l1bwMYb/L+E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2sY8cQAAADbAAAADwAAAAAAAAAAAAAAAACXAgAAZHJzL2Rv&#10;d25yZXYueG1sUEsFBgAAAAAEAAQA9QAAAIgDAAAAAA==&#10;" mv:complextextbox="1" filled="f" stroked="f">
                  <v:textbox inset=",0,,0"/>
                </v:shape>
                <v:shape id="_x0000_s1028" type="#_x0000_t202" style="position:absolute;left:91440;width:5681345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9" inset="0,0,0,0">
                    <w:txbxContent>
                      <w:p w14:paraId="443EF361" w14:textId="77777777" w:rsidR="00C163FA" w:rsidRDefault="00C163FA" w:rsidP="00BB1748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B1748"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  <w:t xml:space="preserve">Answer these questions and many, many more in </w:t>
                        </w:r>
                        <w:r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  <w:t xml:space="preserve">… </w:t>
                        </w:r>
                      </w:p>
                      <w:p w14:paraId="3E0BAAFA" w14:textId="77777777" w:rsidR="00C163FA" w:rsidRPr="00A81E3B" w:rsidRDefault="00C163FA" w:rsidP="00BB174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81E3B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Pharmacy 301</w:t>
                        </w:r>
                      </w:p>
                      <w:p w14:paraId="60AB1162" w14:textId="77777777" w:rsidR="00C163FA" w:rsidRPr="00A81E3B" w:rsidRDefault="00C163FA" w:rsidP="00BB174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81E3B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“Medications and Health</w:t>
                        </w:r>
                        <w:r w:rsidR="00A81E3B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: It’s not all about drugs</w:t>
                        </w:r>
                        <w:r w:rsidRPr="00A81E3B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”</w:t>
                        </w:r>
                      </w:p>
                      <w:p w14:paraId="1DC6D144" w14:textId="77777777" w:rsidR="00C163FA" w:rsidRPr="00A81E3B" w:rsidRDefault="00C163FA" w:rsidP="00C163F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81E3B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Spring Quarter 2013</w:t>
                        </w:r>
                      </w:p>
                      <w:p w14:paraId="6F56F06C" w14:textId="77777777" w:rsidR="00A81E3B" w:rsidRDefault="00A81E3B" w:rsidP="00DE4A59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75524D73" w14:textId="77777777" w:rsidR="00C163FA" w:rsidRDefault="00A81E3B" w:rsidP="00DE4A59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  <w:t>The course will feature…</w:t>
                        </w:r>
                      </w:p>
                      <w:p w14:paraId="3E4EDAB9" w14:textId="77777777" w:rsidR="00C378E9" w:rsidRPr="00C378E9" w:rsidRDefault="00A81E3B" w:rsidP="00C378E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378E9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TOPICS RELATABLE TO YOU</w:t>
                        </w:r>
                      </w:p>
                      <w:p w14:paraId="71723C78" w14:textId="7229C844" w:rsidR="00C163FA" w:rsidRPr="00C378E9" w:rsidRDefault="0029561D" w:rsidP="00C378E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378E9">
                          <w:rPr>
                            <w:rFonts w:ascii="Century Gothic" w:hAnsi="Century Gothic"/>
                            <w:color w:val="FFFFFF" w:themeColor="background1"/>
                            <w:sz w:val="36"/>
                            <w:szCs w:val="36"/>
                          </w:rPr>
                          <w:t>E</w:t>
                        </w:r>
                        <w:r w:rsidR="00A81E3B" w:rsidRPr="00C378E9">
                          <w:rPr>
                            <w:rFonts w:ascii="Century Gothic" w:hAnsi="Century Gothic"/>
                            <w:color w:val="FFFFFF" w:themeColor="background1"/>
                            <w:sz w:val="36"/>
                            <w:szCs w:val="36"/>
                          </w:rPr>
                          <w:t>ngaging faculty from the UW School of Pharmacy</w:t>
                        </w:r>
                      </w:p>
                      <w:p w14:paraId="4686C5FF" w14:textId="77777777" w:rsidR="00C163FA" w:rsidRPr="00BB1748" w:rsidRDefault="00C163FA" w:rsidP="00DE4A59">
                        <w:pPr>
                          <w:pStyle w:val="Heading2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39" o:spid="_x0000_s1029" type="#_x0000_t202" style="position:absolute;left:91440;top:217805;width:6705600;height:34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_x0000_s1030" inset="0,0,0,0">
                    <w:txbxContent/>
                  </v:textbox>
                </v:shape>
                <v:shape id="_x0000_s1030" type="#_x0000_t202" style="position:absolute;left:91440;top:560705;width:6705600;height:343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 Box 42" inset="0,0,0,0">
                    <w:txbxContent/>
                  </v:textbox>
                </v:shape>
                <v:shape id="Text Box 42" o:spid="_x0000_s1031" type="#_x0000_t202" style="position:absolute;left:91440;top:902970;width:6705600;height:34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4" inset="0,0,0,0">
                    <w:txbxContent/>
                  </v:textbox>
                </v:shape>
                <v:shape id="Text Box 44" o:spid="_x0000_s1032" type="#_x0000_t202" style="position:absolute;left:91440;top:1245870;width:670560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5" inset="0,0,0,0">
                    <w:txbxContent/>
                  </v:textbox>
                </v:shape>
                <v:shape id="Text Box 45" o:spid="_x0000_s1033" type="#_x0000_t202" style="position:absolute;left:91440;top:1463675;width:670560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6" inset="0,0,0,0">
                    <w:txbxContent/>
                  </v:textbox>
                </v:shape>
                <v:shape id="Text Box 46" o:spid="_x0000_s1034" type="#_x0000_t202" style="position:absolute;left:91440;top:1681480;width:6705600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Text Box 47" inset="0,0,0,0">
                    <w:txbxContent/>
                  </v:textbox>
                </v:shape>
                <v:shape id="Text Box 47" o:spid="_x0000_s1035" type="#_x0000_t202" style="position:absolute;left:91440;top:1962150;width:6705600;height:281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378E9">
        <w:rPr>
          <w:noProof/>
        </w:rPr>
        <mc:AlternateContent>
          <mc:Choice Requires="wps">
            <w:drawing>
              <wp:anchor distT="0" distB="0" distL="114300" distR="114300" simplePos="0" relativeHeight="251677698" behindDoc="0" locked="0" layoutInCell="1" allowOverlap="1" wp14:anchorId="474A7C5A" wp14:editId="462EFC2A">
                <wp:simplePos x="0" y="0"/>
                <wp:positionH relativeFrom="page">
                  <wp:posOffset>457835</wp:posOffset>
                </wp:positionH>
                <wp:positionV relativeFrom="page">
                  <wp:posOffset>1130300</wp:posOffset>
                </wp:positionV>
                <wp:extent cx="6878955" cy="1638300"/>
                <wp:effectExtent l="0" t="0" r="0" b="12700"/>
                <wp:wrapTight wrapText="bothSides">
                  <wp:wrapPolygon edited="0">
                    <wp:start x="80" y="0"/>
                    <wp:lineTo x="80" y="21433"/>
                    <wp:lineTo x="21454" y="21433"/>
                    <wp:lineTo x="21454" y="0"/>
                    <wp:lineTo x="80" y="0"/>
                  </wp:wrapPolygon>
                </wp:wrapTight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5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08F443" w14:textId="77777777" w:rsidR="00C163FA" w:rsidRPr="00C378E9" w:rsidRDefault="00C163FA" w:rsidP="00C163FA">
                            <w:pPr>
                              <w:pStyle w:val="ListBullet"/>
                              <w:numPr>
                                <w:ilvl w:val="0"/>
                                <w:numId w:val="3"/>
                              </w:numPr>
                              <w:spacing w:before="0"/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</w:pPr>
                            <w:r w:rsidRPr="00C378E9"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>Which medications are the most dangerous?</w:t>
                            </w:r>
                          </w:p>
                          <w:p w14:paraId="418F5F6B" w14:textId="77777777" w:rsidR="00C163FA" w:rsidRPr="00C378E9" w:rsidRDefault="00C163FA" w:rsidP="00C163FA">
                            <w:pPr>
                              <w:pStyle w:val="ListBullet"/>
                              <w:numPr>
                                <w:ilvl w:val="0"/>
                                <w:numId w:val="3"/>
                              </w:numPr>
                              <w:spacing w:before="0"/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</w:pPr>
                            <w:r w:rsidRPr="00C378E9"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 xml:space="preserve">Do herbal remedies actually work? </w:t>
                            </w:r>
                          </w:p>
                          <w:p w14:paraId="344C64BD" w14:textId="77777777" w:rsidR="00C163FA" w:rsidRPr="00C378E9" w:rsidRDefault="00C163FA" w:rsidP="00C163FA">
                            <w:pPr>
                              <w:pStyle w:val="ListBullet"/>
                              <w:numPr>
                                <w:ilvl w:val="0"/>
                                <w:numId w:val="3"/>
                              </w:numPr>
                              <w:spacing w:before="0"/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</w:pPr>
                            <w:r w:rsidRPr="00C378E9"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>What’s the big deal with using drugs to help you study?</w:t>
                            </w:r>
                          </w:p>
                          <w:p w14:paraId="71C16A78" w14:textId="77777777" w:rsidR="00C163FA" w:rsidRPr="00C378E9" w:rsidRDefault="00C163FA" w:rsidP="00C163FA">
                            <w:pPr>
                              <w:pStyle w:val="ListBullet"/>
                              <w:numPr>
                                <w:ilvl w:val="0"/>
                                <w:numId w:val="3"/>
                              </w:numPr>
                              <w:spacing w:before="0"/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</w:pPr>
                            <w:r w:rsidRPr="00C378E9"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>How can I decrease stress without medications?</w:t>
                            </w:r>
                          </w:p>
                          <w:p w14:paraId="241E6632" w14:textId="0AC1A70D" w:rsidR="00C163FA" w:rsidRPr="00C378E9" w:rsidRDefault="00C378E9" w:rsidP="00C163FA">
                            <w:pPr>
                              <w:pStyle w:val="ListBullet"/>
                              <w:numPr>
                                <w:ilvl w:val="0"/>
                                <w:numId w:val="3"/>
                              </w:numPr>
                              <w:spacing w:before="0"/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 xml:space="preserve">What’s up with the </w:t>
                            </w:r>
                            <w:r w:rsidR="00C163FA" w:rsidRPr="00C378E9">
                              <w:rPr>
                                <w:rFonts w:ascii="Century Gothic" w:hAnsi="Century Gothic"/>
                                <w:b w:val="0"/>
                                <w:sz w:val="32"/>
                                <w:szCs w:val="32"/>
                              </w:rPr>
                              <w:t xml:space="preserve">scary medication side effects on TV commercials?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36.05pt;margin-top:89pt;width:541.65pt;height:129pt;z-index:251677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" mv:complextextbox="1" filled="f" stroked="f">
                <v:textbox inset=",0,,0">
                  <w:txbxContent>
                    <w:p w14:paraId="1B08F443" w14:textId="77777777" w:rsidR="00C163FA" w:rsidRPr="00C378E9" w:rsidRDefault="00C163FA" w:rsidP="00C163FA">
                      <w:pPr>
                        <w:pStyle w:val="ListBullet"/>
                        <w:numPr>
                          <w:ilvl w:val="0"/>
                          <w:numId w:val="3"/>
                        </w:numPr>
                        <w:spacing w:before="0"/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</w:pPr>
                      <w:r w:rsidRPr="00C378E9"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>Which medications are the most dangerous?</w:t>
                      </w:r>
                    </w:p>
                    <w:p w14:paraId="418F5F6B" w14:textId="77777777" w:rsidR="00C163FA" w:rsidRPr="00C378E9" w:rsidRDefault="00C163FA" w:rsidP="00C163FA">
                      <w:pPr>
                        <w:pStyle w:val="ListBullet"/>
                        <w:numPr>
                          <w:ilvl w:val="0"/>
                          <w:numId w:val="3"/>
                        </w:numPr>
                        <w:spacing w:before="0"/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</w:pPr>
                      <w:r w:rsidRPr="00C378E9"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 xml:space="preserve">Do herbal remedies actually work? </w:t>
                      </w:r>
                    </w:p>
                    <w:p w14:paraId="344C64BD" w14:textId="77777777" w:rsidR="00C163FA" w:rsidRPr="00C378E9" w:rsidRDefault="00C163FA" w:rsidP="00C163FA">
                      <w:pPr>
                        <w:pStyle w:val="ListBullet"/>
                        <w:numPr>
                          <w:ilvl w:val="0"/>
                          <w:numId w:val="3"/>
                        </w:numPr>
                        <w:spacing w:before="0"/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</w:pPr>
                      <w:r w:rsidRPr="00C378E9"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>What’s the big deal with using drugs to help you study?</w:t>
                      </w:r>
                    </w:p>
                    <w:p w14:paraId="71C16A78" w14:textId="77777777" w:rsidR="00C163FA" w:rsidRPr="00C378E9" w:rsidRDefault="00C163FA" w:rsidP="00C163FA">
                      <w:pPr>
                        <w:pStyle w:val="ListBullet"/>
                        <w:numPr>
                          <w:ilvl w:val="0"/>
                          <w:numId w:val="3"/>
                        </w:numPr>
                        <w:spacing w:before="0"/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</w:pPr>
                      <w:r w:rsidRPr="00C378E9"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>How can I decrease stress without medications?</w:t>
                      </w:r>
                    </w:p>
                    <w:p w14:paraId="241E6632" w14:textId="0AC1A70D" w:rsidR="00C163FA" w:rsidRPr="00C378E9" w:rsidRDefault="00C378E9" w:rsidP="00C163FA">
                      <w:pPr>
                        <w:pStyle w:val="ListBullet"/>
                        <w:numPr>
                          <w:ilvl w:val="0"/>
                          <w:numId w:val="3"/>
                        </w:numPr>
                        <w:spacing w:before="0"/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 xml:space="preserve">What’s up with the </w:t>
                      </w:r>
                      <w:r w:rsidR="00C163FA" w:rsidRPr="00C378E9">
                        <w:rPr>
                          <w:rFonts w:ascii="Century Gothic" w:hAnsi="Century Gothic"/>
                          <w:b w:val="0"/>
                          <w:sz w:val="32"/>
                          <w:szCs w:val="32"/>
                        </w:rPr>
                        <w:t xml:space="preserve">scary medication side effects on TV commercials?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78E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01D679" wp14:editId="138CBEE3">
                <wp:simplePos x="0" y="0"/>
                <wp:positionH relativeFrom="page">
                  <wp:posOffset>582295</wp:posOffset>
                </wp:positionH>
                <wp:positionV relativeFrom="page">
                  <wp:posOffset>474980</wp:posOffset>
                </wp:positionV>
                <wp:extent cx="6583680" cy="553720"/>
                <wp:effectExtent l="0" t="0" r="0" b="5080"/>
                <wp:wrapTight wrapText="bothSides">
                  <wp:wrapPolygon edited="0">
                    <wp:start x="83" y="0"/>
                    <wp:lineTo x="83" y="20807"/>
                    <wp:lineTo x="21417" y="20807"/>
                    <wp:lineTo x="21417" y="0"/>
                    <wp:lineTo x="8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580E10" w14:textId="77777777" w:rsidR="00C163FA" w:rsidRPr="00BB1748" w:rsidRDefault="00C163FA" w:rsidP="00DE4A59">
                            <w:pPr>
                              <w:pStyle w:val="Title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BB1748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Do you ever wonder…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45.85pt;margin-top:37.4pt;width:518.4pt;height:4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" filled="f" stroked="f">
                <v:textbox inset=",0,,0">
                  <w:txbxContent>
                    <w:p w14:paraId="59580E10" w14:textId="77777777" w:rsidR="00C163FA" w:rsidRPr="00BB1748" w:rsidRDefault="00C163FA" w:rsidP="00DE4A59">
                      <w:pPr>
                        <w:pStyle w:val="Title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BB1748">
                        <w:rPr>
                          <w:rFonts w:ascii="Century Gothic" w:hAnsi="Century Gothic"/>
                          <w:sz w:val="72"/>
                          <w:szCs w:val="72"/>
                        </w:rPr>
                        <w:t>Do you ever wonder…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78E9">
        <w:rPr>
          <w:noProof/>
        </w:rPr>
        <w:drawing>
          <wp:anchor distT="0" distB="0" distL="118745" distR="118745" simplePos="0" relativeHeight="251675650" behindDoc="0" locked="0" layoutInCell="1" allowOverlap="1" wp14:anchorId="62D4BA52" wp14:editId="1983C5F6">
            <wp:simplePos x="0" y="0"/>
            <wp:positionH relativeFrom="page">
              <wp:posOffset>802005</wp:posOffset>
            </wp:positionH>
            <wp:positionV relativeFrom="page">
              <wp:posOffset>3039745</wp:posOffset>
            </wp:positionV>
            <wp:extent cx="3060700" cy="2039620"/>
            <wp:effectExtent l="254000" t="254000" r="215900" b="297180"/>
            <wp:wrapTight wrapText="bothSides">
              <wp:wrapPolygon edited="0">
                <wp:start x="19707" y="-1641"/>
                <wp:lineTo x="-1047" y="-3650"/>
                <wp:lineTo x="-1446" y="13574"/>
                <wp:lineTo x="-886" y="23089"/>
                <wp:lineTo x="543" y="23264"/>
                <wp:lineTo x="751" y="22750"/>
                <wp:lineTo x="2731" y="22723"/>
                <wp:lineTo x="2909" y="22745"/>
                <wp:lineTo x="22438" y="20825"/>
                <wp:lineTo x="22494" y="16514"/>
                <wp:lineTo x="22387" y="-1312"/>
                <wp:lineTo x="19707" y="-1641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-181623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9281">
                      <a:off x="0" y="0"/>
                      <a:ext cx="3060700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8E9">
        <w:rPr>
          <w:noProof/>
        </w:rPr>
        <w:drawing>
          <wp:anchor distT="0" distB="0" distL="118745" distR="118745" simplePos="0" relativeHeight="251675649" behindDoc="0" locked="0" layoutInCell="1" allowOverlap="1" wp14:anchorId="1D4916B6" wp14:editId="6F4E2A62">
            <wp:simplePos x="0" y="0"/>
            <wp:positionH relativeFrom="page">
              <wp:posOffset>3628390</wp:posOffset>
            </wp:positionH>
            <wp:positionV relativeFrom="page">
              <wp:posOffset>2981960</wp:posOffset>
            </wp:positionV>
            <wp:extent cx="3328670" cy="2219325"/>
            <wp:effectExtent l="254000" t="279400" r="252730" b="320675"/>
            <wp:wrapTight wrapText="bothSides">
              <wp:wrapPolygon edited="0">
                <wp:start x="-938" y="-1169"/>
                <wp:lineTo x="-1143" y="19959"/>
                <wp:lineTo x="2991" y="22620"/>
                <wp:lineTo x="20704" y="22679"/>
                <wp:lineTo x="20898" y="23149"/>
                <wp:lineTo x="22211" y="22969"/>
                <wp:lineTo x="22373" y="12025"/>
                <wp:lineTo x="22265" y="-3351"/>
                <wp:lineTo x="1688" y="-1529"/>
                <wp:lineTo x="-938" y="-1169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-16792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769">
                      <a:off x="0" y="0"/>
                      <a:ext cx="332867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B05DB2" wp14:editId="24BCDE66">
                <wp:simplePos x="0" y="0"/>
                <wp:positionH relativeFrom="page">
                  <wp:posOffset>622935</wp:posOffset>
                </wp:positionH>
                <wp:positionV relativeFrom="page">
                  <wp:posOffset>1423035</wp:posOffset>
                </wp:positionV>
                <wp:extent cx="297815" cy="355600"/>
                <wp:effectExtent l="0" t="0" r="0" b="0"/>
                <wp:wrapTight wrapText="bothSides">
                  <wp:wrapPolygon edited="0">
                    <wp:start x="83" y="0"/>
                    <wp:lineTo x="83" y="20400"/>
                    <wp:lineTo x="21417" y="20400"/>
                    <wp:lineTo x="21417" y="0"/>
                    <wp:lineTo x="83" y="0"/>
                  </wp:wrapPolygon>
                </wp:wrapTight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789FAA" w14:textId="77777777" w:rsidR="00C163FA" w:rsidRPr="005A1754" w:rsidRDefault="00C163FA" w:rsidP="00DE4A59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49.05pt;margin-top:112.05pt;width:23.45pt;height:28pt;z-index: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" filled="f" stroked="f">
                <v:textbox style="mso-fit-shape-to-text:t" inset=",0,,0">
                  <w:txbxContent>
                    <w:p w14:paraId="52789FAA" w14:textId="77777777" w:rsidR="00C163FA" w:rsidRPr="005A1754" w:rsidRDefault="00C163FA" w:rsidP="00DE4A59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E954E2" wp14:editId="7CACBF00">
                <wp:simplePos x="0" y="0"/>
                <wp:positionH relativeFrom="page">
                  <wp:posOffset>1347470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34A27C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106.1pt;margin-top:637.9pt;width:18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" filled="f" stroked="f">
                <v:textbox style="layout-flow:vertical" inset="0,0,0,0">
                  <w:txbxContent>
                    <w:p w14:paraId="5B34A27C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7CD86B" wp14:editId="0A285BF0">
                <wp:simplePos x="0" y="0"/>
                <wp:positionH relativeFrom="page">
                  <wp:posOffset>1044575</wp:posOffset>
                </wp:positionH>
                <wp:positionV relativeFrom="page">
                  <wp:posOffset>8101330</wp:posOffset>
                </wp:positionV>
                <wp:extent cx="320040" cy="1600200"/>
                <wp:effectExtent l="317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D1502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68CBE755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82.25pt;margin-top:637.9pt;width:25.2pt;height:12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" filled="f" stroked="f">
                <v:textbox style="layout-flow:vertical" inset="0,0,0,0">
                  <w:txbxContent>
                    <w:p w14:paraId="796D1502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68CBE755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92B411" wp14:editId="495BC042">
                <wp:simplePos x="0" y="0"/>
                <wp:positionH relativeFrom="page">
                  <wp:posOffset>7146290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FB8C3B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562.7pt;margin-top:637.9pt;width:18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" filled="f" stroked="f">
                <v:textbox style="layout-flow:vertical" inset="0,0,0,0">
                  <w:txbxContent>
                    <w:p w14:paraId="6EFB8C3B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C6D338" wp14:editId="3CA1ED47">
                <wp:simplePos x="0" y="0"/>
                <wp:positionH relativeFrom="page">
                  <wp:posOffset>6843395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10160" b="0"/>
                <wp:wrapTight wrapText="bothSides">
                  <wp:wrapPolygon edited="0">
                    <wp:start x="0" y="0"/>
                    <wp:lineTo x="0" y="21257"/>
                    <wp:lineTo x="20571" y="21257"/>
                    <wp:lineTo x="20571" y="0"/>
                    <wp:lineTo x="0" y="0"/>
                  </wp:wrapPolygon>
                </wp:wrapTight>
                <wp:docPr id="3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4578C" w14:textId="77777777" w:rsidR="00C163FA" w:rsidRPr="00BB1748" w:rsidRDefault="00C163FA" w:rsidP="00DE4A59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margin-left:538.85pt;margin-top:637.9pt;width:25.2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" filled="f" stroked="f">
                <v:textbox style="layout-flow:vertical" inset="0,0,0,0">
                  <w:txbxContent>
                    <w:p w14:paraId="7C54578C" w14:textId="77777777" w:rsidR="00C163FA" w:rsidRPr="00BB1748" w:rsidRDefault="00C163FA" w:rsidP="00DE4A59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187FC8" wp14:editId="65EADDF7">
                <wp:simplePos x="0" y="0"/>
                <wp:positionH relativeFrom="page">
                  <wp:posOffset>4971415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D7E43F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391.45pt;margin-top:637.9pt;width:18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" filled="f" stroked="f">
                <v:textbox style="layout-flow:vertical" inset="0,0,0,0">
                  <w:txbxContent>
                    <w:p w14:paraId="4BD7E43F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2436A" wp14:editId="34F12EEC">
                <wp:simplePos x="0" y="0"/>
                <wp:positionH relativeFrom="page">
                  <wp:posOffset>4668520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254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516C8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22A7D179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367.6pt;margin-top:637.9pt;width:25.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" filled="f" stroked="f">
                <v:textbox style="layout-flow:vertical" inset="0,0,0,0">
                  <w:txbxContent>
                    <w:p w14:paraId="4FE516C8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22A7D179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1DF7D" wp14:editId="14078A64">
                <wp:simplePos x="0" y="0"/>
                <wp:positionH relativeFrom="page">
                  <wp:posOffset>4246880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D9642C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334.4pt;margin-top:637.9pt;width:1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" filled="f" stroked="f">
                <v:textbox style="layout-flow:vertical" inset="0,0,0,0">
                  <w:txbxContent>
                    <w:p w14:paraId="13D9642C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4D8DA" wp14:editId="520FD15A">
                <wp:simplePos x="0" y="0"/>
                <wp:positionH relativeFrom="page">
                  <wp:posOffset>3943985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317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8F2D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5258A45D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margin-left:310.55pt;margin-top:637.9pt;width:25.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" filled="f" stroked="f">
                <v:textbox style="layout-flow:vertical" inset="0,0,0,0">
                  <w:txbxContent>
                    <w:p w14:paraId="7DC38F2D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5258A45D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F3F57" wp14:editId="668DC611">
                <wp:simplePos x="0" y="0"/>
                <wp:positionH relativeFrom="page">
                  <wp:posOffset>3521710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5A20B1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277.3pt;margin-top:637.9pt;width:18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" filled="f" stroked="f">
                <v:textbox style="layout-flow:vertical" inset="0,0,0,0">
                  <w:txbxContent>
                    <w:p w14:paraId="615A20B1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475BB" wp14:editId="285574EE">
                <wp:simplePos x="0" y="0"/>
                <wp:positionH relativeFrom="page">
                  <wp:posOffset>3218815</wp:posOffset>
                </wp:positionH>
                <wp:positionV relativeFrom="page">
                  <wp:posOffset>8101330</wp:posOffset>
                </wp:positionV>
                <wp:extent cx="320040" cy="1600200"/>
                <wp:effectExtent l="5715" t="0" r="444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53D12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7704B85F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253.45pt;margin-top:637.9pt;width:25.2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" filled="f" stroked="f">
                <v:textbox style="layout-flow:vertical" inset="0,0,0,0">
                  <w:txbxContent>
                    <w:p w14:paraId="2F053D12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7704B85F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39ACF" wp14:editId="7B06FAEB">
                <wp:simplePos x="0" y="0"/>
                <wp:positionH relativeFrom="page">
                  <wp:posOffset>2797175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CF1ED0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220.25pt;margin-top:637.9pt;width:18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" filled="f" stroked="f">
                <v:textbox style="layout-flow:vertical" inset="0,0,0,0">
                  <w:txbxContent>
                    <w:p w14:paraId="35CF1ED0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51629" wp14:editId="6AC0086C">
                <wp:simplePos x="0" y="0"/>
                <wp:positionH relativeFrom="page">
                  <wp:posOffset>2494280</wp:posOffset>
                </wp:positionH>
                <wp:positionV relativeFrom="page">
                  <wp:posOffset>8101330</wp:posOffset>
                </wp:positionV>
                <wp:extent cx="320040" cy="1600200"/>
                <wp:effectExtent l="5080" t="0" r="508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4E46F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416C3078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196.4pt;margin-top:637.9pt;width:25.2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" filled="f" stroked="f">
                <v:textbox style="layout-flow:vertical" inset="0,0,0,0">
                  <w:txbxContent>
                    <w:p w14:paraId="0A74E46F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416C3078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FF5CB" wp14:editId="53554F6D">
                <wp:simplePos x="0" y="0"/>
                <wp:positionH relativeFrom="page">
                  <wp:posOffset>6421120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0B881A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505.6pt;margin-top:637.9pt;width:18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" filled="f" stroked="f">
                <v:textbox style="layout-flow:vertical" inset="0,0,0,0">
                  <w:txbxContent>
                    <w:p w14:paraId="160B881A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4EAE8" wp14:editId="254485BF">
                <wp:simplePos x="0" y="0"/>
                <wp:positionH relativeFrom="page">
                  <wp:posOffset>6118225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63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89A5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5BA14A3E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481.75pt;margin-top:637.9pt;width:25.2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" filled="f" stroked="f">
                <v:textbox style="layout-flow:vertical" inset="0,0,0,0">
                  <w:txbxContent>
                    <w:p w14:paraId="348489A5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5BA14A3E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BC475" wp14:editId="343C8EB4">
                <wp:simplePos x="0" y="0"/>
                <wp:positionH relativeFrom="page">
                  <wp:posOffset>5696585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EAAB1D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3" type="#_x0000_t202" style="position:absolute;margin-left:448.55pt;margin-top:637.9pt;width:18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" filled="f" stroked="f">
                <v:textbox style="layout-flow:vertical" inset="0,0,0,0">
                  <w:txbxContent>
                    <w:p w14:paraId="79EAAB1D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B4CD6" wp14:editId="07FF5F20">
                <wp:simplePos x="0" y="0"/>
                <wp:positionH relativeFrom="page">
                  <wp:posOffset>5393690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0C8C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7165120D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4" type="#_x0000_t202" style="position:absolute;margin-left:424.7pt;margin-top:637.9pt;width:25.2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" filled="f" stroked="f">
                <v:textbox style="layout-flow:vertical" inset="0,0,0,0">
                  <w:txbxContent>
                    <w:p w14:paraId="10E30C8C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7165120D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0F6A2" wp14:editId="3932A4E8">
                <wp:simplePos x="0" y="0"/>
                <wp:positionH relativeFrom="page">
                  <wp:posOffset>2072005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49C336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5" type="#_x0000_t202" style="position:absolute;margin-left:163.15pt;margin-top:637.9pt;width:18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" filled="f" stroked="f">
                <v:textbox style="layout-flow:vertical" inset="0,0,0,0">
                  <w:txbxContent>
                    <w:p w14:paraId="3949C336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D1C17" wp14:editId="315B86F5">
                <wp:simplePos x="0" y="0"/>
                <wp:positionH relativeFrom="page">
                  <wp:posOffset>1769110</wp:posOffset>
                </wp:positionH>
                <wp:positionV relativeFrom="page">
                  <wp:posOffset>8101330</wp:posOffset>
                </wp:positionV>
                <wp:extent cx="320040" cy="1600200"/>
                <wp:effectExtent l="3810" t="0" r="635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69CE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0C62EA31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6" type="#_x0000_t202" style="position:absolute;margin-left:139.3pt;margin-top:637.9pt;width:25.2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" filled="f" stroked="f">
                <v:textbox style="layout-flow:vertical" inset="0,0,0,0">
                  <w:txbxContent>
                    <w:p w14:paraId="79B769CE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0C62EA31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552E5C" wp14:editId="21E05298">
                <wp:simplePos x="0" y="0"/>
                <wp:positionH relativeFrom="page">
                  <wp:posOffset>622935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19200" y="21257"/>
                    <wp:lineTo x="19200" y="0"/>
                    <wp:lineTo x="0" y="0"/>
                  </wp:wrapPolygon>
                </wp:wrapTight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252630" w14:textId="77777777" w:rsidR="00C163FA" w:rsidRDefault="00C163FA" w:rsidP="00DE4A59">
                            <w:pPr>
                              <w:pStyle w:val="Heading4"/>
                            </w:pPr>
                            <w:r>
                              <w:t>Pharmacy 301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7" type="#_x0000_t202" style="position:absolute;margin-left:49.05pt;margin-top:637.9pt;width:18pt;height:12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" filled="f" stroked="f">
                <v:textbox style="layout-flow:vertical" inset="0,0,0,0">
                  <w:txbxContent>
                    <w:p w14:paraId="42252630" w14:textId="77777777" w:rsidR="00C163FA" w:rsidRDefault="00C163FA" w:rsidP="00DE4A59">
                      <w:pPr>
                        <w:pStyle w:val="Heading4"/>
                      </w:pPr>
                      <w:r>
                        <w:t>Pharmacy 301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4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CD5C86" wp14:editId="22634936">
                <wp:simplePos x="0" y="0"/>
                <wp:positionH relativeFrom="page">
                  <wp:posOffset>320040</wp:posOffset>
                </wp:positionH>
                <wp:positionV relativeFrom="page">
                  <wp:posOffset>8101330</wp:posOffset>
                </wp:positionV>
                <wp:extent cx="320040" cy="1600200"/>
                <wp:effectExtent l="254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02F7" w14:textId="77777777" w:rsidR="00C163FA" w:rsidRPr="00BB1748" w:rsidRDefault="00C163FA" w:rsidP="00C163FA">
                            <w:pPr>
                              <w:pStyle w:val="ContactDetails"/>
                              <w:rPr>
                                <w:b w:val="0"/>
                              </w:rPr>
                            </w:pPr>
                            <w:r w:rsidRPr="00BB1748">
                              <w:rPr>
                                <w:b w:val="0"/>
                              </w:rPr>
                              <w:t>MWF 11:30-12:20</w:t>
                            </w:r>
                          </w:p>
                          <w:p w14:paraId="503B8E47" w14:textId="77777777" w:rsidR="00C163FA" w:rsidRDefault="00C163FA" w:rsidP="00DE4A59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8" type="#_x0000_t202" style="position:absolute;margin-left:25.2pt;margin-top:637.9pt;width:25.2pt;height:12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" filled="f" stroked="f">
                <v:textbox style="layout-flow:vertical" inset="0,0,0,0">
                  <w:txbxContent>
                    <w:p w14:paraId="21E102F7" w14:textId="77777777" w:rsidR="00C163FA" w:rsidRPr="00BB1748" w:rsidRDefault="00C163FA" w:rsidP="00C163FA">
                      <w:pPr>
                        <w:pStyle w:val="ContactDetails"/>
                        <w:rPr>
                          <w:b w:val="0"/>
                        </w:rPr>
                      </w:pPr>
                      <w:r w:rsidRPr="00BB1748">
                        <w:rPr>
                          <w:b w:val="0"/>
                        </w:rPr>
                        <w:t>MWF 11:30-12:20</w:t>
                      </w:r>
                    </w:p>
                    <w:p w14:paraId="503B8E47" w14:textId="77777777" w:rsidR="00C163FA" w:rsidRDefault="00C163FA" w:rsidP="00DE4A59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E4A59" w:rsidSect="00DE4A59">
      <w:headerReference w:type="default" r:id="rId10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3F405" w14:textId="77777777" w:rsidR="007B7314" w:rsidRDefault="007B7314">
      <w:r>
        <w:separator/>
      </w:r>
    </w:p>
  </w:endnote>
  <w:endnote w:type="continuationSeparator" w:id="0">
    <w:p w14:paraId="67C67145" w14:textId="77777777" w:rsidR="007B7314" w:rsidRDefault="007B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BCECD" w14:textId="77777777" w:rsidR="007B7314" w:rsidRDefault="007B7314">
      <w:r>
        <w:separator/>
      </w:r>
    </w:p>
  </w:footnote>
  <w:footnote w:type="continuationSeparator" w:id="0">
    <w:p w14:paraId="1D4F9EE7" w14:textId="77777777" w:rsidR="007B7314" w:rsidRDefault="007B73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1FDCB" w14:textId="77777777" w:rsidR="00C163FA" w:rsidRDefault="00C163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FD4A71A" wp14:editId="29114039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15240"/>
              <wp:wrapTight wrapText="bothSides">
                <wp:wrapPolygon edited="0">
                  <wp:start x="0" y="0"/>
                  <wp:lineTo x="0" y="21577"/>
                  <wp:lineTo x="21494" y="21577"/>
                  <wp:lineTo x="21494" y="0"/>
                  <wp:lineTo x="0" y="0"/>
                </wp:wrapPolygon>
              </wp:wrapTight>
              <wp:docPr id="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3760" cy="9509760"/>
                        <a:chOff x="432" y="432"/>
                        <a:chExt cx="11376" cy="14976"/>
                      </a:xfrm>
                    </wpg:grpSpPr>
                    <wps:wsp>
                      <wps:cNvPr id="4" name="Rectangle 1"/>
                      <wps:cNvSpPr>
                        <a:spLocks noChangeArrowheads="1"/>
                      </wps:cNvSpPr>
                      <wps:spPr bwMode="auto">
                        <a:xfrm>
                          <a:off x="432" y="432"/>
                          <a:ext cx="11376" cy="14976"/>
                        </a:xfrm>
                        <a:prstGeom prst="rect">
                          <a:avLst/>
                        </a:prstGeom>
                        <a:solidFill>
                          <a:srgbClr val="7152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432" y="11384"/>
                          <a:ext cx="11376" cy="1080"/>
                        </a:xfrm>
                        <a:prstGeom prst="rect">
                          <a:avLst/>
                        </a:prstGeom>
                        <a:solidFill>
                          <a:srgbClr val="7152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3"/>
                      <wps:cNvCnPr/>
                      <wps:spPr bwMode="auto">
                        <a:xfrm>
                          <a:off x="152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4"/>
                      <wps:cNvCnPr/>
                      <wps:spPr bwMode="auto">
                        <a:xfrm>
                          <a:off x="266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5"/>
                      <wps:cNvCnPr/>
                      <wps:spPr bwMode="auto">
                        <a:xfrm>
                          <a:off x="381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496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7"/>
                      <wps:cNvCnPr/>
                      <wps:spPr bwMode="auto">
                        <a:xfrm>
                          <a:off x="611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8"/>
                      <wps:cNvCnPr/>
                      <wps:spPr bwMode="auto">
                        <a:xfrm>
                          <a:off x="725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9"/>
                      <wps:cNvCnPr/>
                      <wps:spPr bwMode="auto">
                        <a:xfrm>
                          <a:off x="840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0"/>
                      <wps:cNvCnPr/>
                      <wps:spPr bwMode="auto">
                        <a:xfrm>
                          <a:off x="955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1"/>
                      <wps:cNvCnPr/>
                      <wps:spPr bwMode="auto">
                        <a:xfrm>
                          <a:off x="1070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12"/>
                      <wps:cNvSpPr>
                        <a:spLocks noChangeArrowheads="1"/>
                      </wps:cNvSpPr>
                      <wps:spPr bwMode="auto">
                        <a:xfrm>
                          <a:off x="648" y="648"/>
                          <a:ext cx="10944" cy="116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21.6pt;margin-top:21.6pt;width:568.8pt;height:748.8pt;z-index:251670528;mso-position-horizontal-relative:page;mso-position-vertical-relative:page" coordorigin="432,432" coordsize="11376,149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">
              <v:rect id="Rectangle 1" o:spid="_x0000_s1027" style="position:absolute;left:432;top:432;width:11376;height:14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bcDvgAA&#10;ANoAAAAPAAAAZHJzL2Rvd25yZXYueG1sRE9Na8JAEL0L/odlhN50o6hIdBURpNKDWBXPQ3ZMotnZ&#10;kJ3G9N93C4UeH+97telcpVpqQunZwHiUgCLOvC05N3C97IcLUEGQLVaeycA3Bdis+70Vpta/+JPa&#10;s+QqhnBI0UAhUqdah6wgh2Hka+LI3X3jUCJscm0bfMVwV+lJksy1w5JjQ4E17QrKnucvF2dcBO+T&#10;Nr/ifPbYvd+Op4d8nIx5G3TbJSihTv7Ff+6DNTCF3yvRD3r9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vm3A74AAADaAAAADwAAAAAAAAAAAAAAAACXAgAAZHJzL2Rvd25yZXYu&#10;eG1sUEsFBgAAAAAEAAQA9QAAAIIDAAAAAA==&#10;" fillcolor="#7152c2" stroked="f" strokeweight="1.5pt"/>
              <v:rect id="Rectangle 2" o:spid="_x0000_s1028" style="position:absolute;left:432;top:11384;width:11376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aB7wQAA&#10;ANoAAAAPAAAAZHJzL2Rvd25yZXYueG1sRI9Bi8IwFITvgv8hPGFvmlZQpBpFBMWDC9pd74/m2Vab&#10;l9LE2t1fbwTB4zAz3zCLVWcq0VLjSssK4lEEgjizuuRcwe/PdjgD4TyyxsoyKfgjB6tlv7fARNsH&#10;n6hNfS4ChF2CCgrv60RKlxVk0I1sTRy8i20M+iCbXOoGHwFuKjmOoqk0WHJYKLCmTUHZLb0bBf+H&#10;07l0uK10ff2+7LL0GMftUamvQbeeg/DU+U/43d5rBRN4XQk3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L2ge8EAAADaAAAADwAAAAAAAAAAAAAAAACXAgAAZHJzL2Rvd25y&#10;ZXYueG1sUEsFBgAAAAAEAAQA9QAAAIUDAAAAAA==&#10;" fillcolor="#7152c2" stroked="f"/>
              <v:line id="Line 3" o:spid="_x0000_s1029" style="position:absolute;visibility:visible;mso-wrap-style:square" from="1521,12528" to="152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0BDcIAAADaAAAADwAAAGRycy9kb3ducmV2LnhtbESP3YrCMBSE7wXfIRzBO01X0JWuqYgg&#10;VakX/jzAoTnbn21OShO1vr1ZWNjLYWa+YVbr3jTiQZ2rLCv4mEYgiHOrKy4U3K67yRKE88gaG8uk&#10;4EUO1slwsMJY2yef6XHxhQgQdjEqKL1vYyldXpJBN7UtcfC+bWfQB9kVUnf4DHDTyFkULaTBisNC&#10;iS1tS8p/Lnej4DRPj5+HlDfbzGR13aTump2cUuNRv/kC4an3/+G/9l4rWMDvlXADZP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W0BDcIAAADaAAAADwAAAAAAAAAAAAAA&#10;AAChAgAAZHJzL2Rvd25yZXYueG1sUEsFBgAAAAAEAAQA+QAAAJADAAAAAA==&#10;" strokecolor="white [3212]" strokeweight="1.5pt">
                <v:stroke dashstyle="1 1"/>
              </v:line>
              <v:line id="Line 4" o:spid="_x0000_s1030" style="position:absolute;visibility:visible;mso-wrap-style:square" from="2668,12528" to="266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iGklsEAAADaAAAADwAAAGRycy9kb3ducmV2LnhtbESP3YrCMBSE7wXfIRzBO00VXKUaRQTp&#10;KvXCnwc4NMe22pyUJqv17c2C4OUwM98wi1VrKvGgxpWWFYyGEQjizOqScwWX83YwA+E8ssbKMil4&#10;kYPVsttZYKztk4/0OPlcBAi7GBUU3texlC4ryKAb2po4eFfbGPRBNrnUDT4D3FRyHEU/0mDJYaHA&#10;mjYFZffTn1FwmCT76S7h9SY16e1WJe6cHpxS/V67noPw1Ppv+NP+1Qqm8H8l3AC5f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+IaSWwQAAANoAAAAPAAAAAAAAAAAAAAAA&#10;AKECAABkcnMvZG93bnJldi54bWxQSwUGAAAAAAQABAD5AAAAjwMAAAAA&#10;" strokecolor="white [3212]" strokeweight="1.5pt">
                <v:stroke dashstyle="1 1"/>
              </v:line>
              <v:line id="Line 5" o:spid="_x0000_s1031" style="position:absolute;visibility:visible;mso-wrap-style:square" from="3816,12528" to="381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4w5L0AAADaAAAADwAAAGRycy9kb3ducmV2LnhtbERPy6rCMBDdC/5DGMGdpgo+qEYRQaqX&#10;uvDxAUMzttVmUpqo9e9vFoLLw3kv162pxIsaV1pWMBpGIIgzq0vOFVwvu8EchPPIGivLpOBDDtar&#10;bmeJsbZvPtHr7HMRQtjFqKDwvo6ldFlBBt3Q1sSBu9nGoA+wyaVu8B3CTSXHUTSVBksODQXWtC0o&#10;e5yfRsFxkvzNDglvtqlJ7/cqcZf06JTq99rNAoSn1v/EX/deKwhbw5VwA+TqH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++MOS9AAAA2gAAAA8AAAAAAAAAAAAAAAAAoQIA&#10;AGRycy9kb3ducmV2LnhtbFBLBQYAAAAABAAEAPkAAACLAwAAAAA=&#10;" strokecolor="white [3212]" strokeweight="1.5pt">
                <v:stroke dashstyle="1 1"/>
              </v:line>
              <v:line id="Line 6" o:spid="_x0000_s1032" style="position:absolute;visibility:visible;mso-wrap-style:square" from="4963,12528" to="496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PKVf8QAAADaAAAADwAAAGRycy9kb3ducmV2LnhtbESP0WrCQBRE3wv9h+UW+tZsKrRqdBUR&#10;JG2JDyZ+wCV7TWJ374bsVtO/7xYEH4eZOcMs16M14kKD7xwreE1SEMS10x03Co7V7mUGwgdkjcYx&#10;KfglD+vV48MSM+2ufKBLGRoRIewzVNCG0GdS+roliz5xPXH0Tm6wGKIcGqkHvEa4NXKSpu/SYsdx&#10;ocWeti3V3+WPVbB/y7+mnzlvtoUtzmeT+6rYe6Wen8bNAkSgMdzDt/aHVjCH/yvxBsjV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8pV/xAAAANoAAAAPAAAAAAAAAAAA&#10;AAAAAKECAABkcnMvZG93bnJldi54bWxQSwUGAAAAAAQABAD5AAAAkgMAAAAA&#10;" strokecolor="white [3212]" strokeweight="1.5pt">
                <v:stroke dashstyle="1 1"/>
              </v:line>
              <v:line id="Line 7" o:spid="_x0000_s1033" style="position:absolute;visibility:visible;mso-wrap-style:square" from="6111,12528" to="611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xNeMMAAADbAAAADwAAAGRycy9kb3ducmV2LnhtbESPQWvCQBCF70L/wzIFb7qxoJbUVUQo&#10;0RIPan/AkJ0m0exsyK4a/33nIHib4b1575vFqneNulEXas8GJuMEFHHhbc2lgd/T9+gTVIjIFhvP&#10;ZOBBAVbLt8ECU+vvfKDbMZZKQjikaKCKsU21DkVFDsPYt8Si/fnOYZS1K7Xt8C7hrtEfSTLTDmuW&#10;hgpb2lRUXI5XZ2A/zX7mu4zXm9zl53OThVO+D8YM3/v1F6hIfXyZn9dbK/hCL7/IAHr5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Q8TXjDAAAA2wAAAA8AAAAAAAAAAAAA&#10;AAAAoQIAAGRycy9kb3ducmV2LnhtbFBLBQYAAAAABAAEAPkAAACRAwAAAAA=&#10;" strokecolor="white [3212]" strokeweight="1.5pt">
                <v:stroke dashstyle="1 1"/>
              </v:line>
              <v:line id="Line 8" o:spid="_x0000_s1034" style="position:absolute;visibility:visible;mso-wrap-style:square" from="7258,12528" to="725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Do47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A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3Do478AAADbAAAADwAAAAAAAAAAAAAAAACh&#10;AgAAZHJzL2Rvd25yZXYueG1sUEsFBgAAAAAEAAQA+QAAAI0DAAAAAA==&#10;" strokecolor="white [3212]" strokeweight="1.5pt">
                <v:stroke dashstyle="1 1"/>
              </v:line>
              <v:line id="Line 9" o:spid="_x0000_s1035" style="position:absolute;visibility:visible;mso-wrap-style:square" from="8406,12528" to="840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J2lL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C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6J2lL8AAADbAAAADwAAAAAAAAAAAAAAAACh&#10;AgAAZHJzL2Rvd25yZXYueG1sUEsFBgAAAAAEAAQA+QAAAI0DAAAAAA==&#10;" strokecolor="white [3212]" strokeweight="1.5pt">
                <v:stroke dashstyle="1 1"/>
              </v:line>
              <v:line id="Line 10" o:spid="_x0000_s1036" style="position:absolute;visibility:visible;mso-wrap-style:square" from="9553,12528" to="955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7TD8AAAADbAAAADwAAAGRycy9kb3ducmV2LnhtbERPzYrCMBC+C75DGMGbpi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Tu0w/AAAAA2wAAAA8AAAAAAAAAAAAAAAAA&#10;oQIAAGRycy9kb3ducmV2LnhtbFBLBQYAAAAABAAEAPkAAACOAwAAAAA=&#10;" strokecolor="white [3212]" strokeweight="1.5pt">
                <v:stroke dashstyle="1 1"/>
              </v:line>
              <v:line id="Line 11" o:spid="_x0000_s1037" style="position:absolute;visibility:visible;mso-wrap-style:square" from="10701,12528" to="1070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dLe8AAAADbAAAADwAAAGRycy9kb3ducmV2LnhtbERPzYrCMBC+C75DGMGbpo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sHS3vAAAAA2wAAAA8AAAAAAAAAAAAAAAAA&#10;oQIAAGRycy9kb3ducmV2LnhtbFBLBQYAAAAABAAEAPkAAACOAwAAAAA=&#10;" strokecolor="white [3212]" strokeweight="1.5pt">
                <v:stroke dashstyle="1 1"/>
              </v:line>
              <v:rect id="Rectangle 12" o:spid="_x0000_s1038" style="position:absolute;left:648;top:648;width:10944;height:116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Hj5wQAA&#10;ANsAAAAPAAAAZHJzL2Rvd25yZXYueG1sRE9Ni8IwEL0L/ocwgjdNV1G61SgiuHgR0XUPexub2ba0&#10;mZQmW+u/N4LgbR7vc5brzlSipcYVlhV8jCMQxKnVBWcKLt+7UQzCeWSNlWVScCcH61W/t8RE2xuf&#10;qD37TIQQdgkqyL2vEyldmpNBN7Y1ceD+bGPQB9hkUjd4C+GmkpMomkuDBYeGHGva5pSW53+j4Gvy&#10;g9ff4zYqY/mZtji92ENXKjUcdJsFCE+df4tf7r0O82fw/CUc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h4+cEAAADbAAAADwAAAAAAAAAAAAAAAACXAgAAZHJzL2Rvd25y&#10;ZXYueG1sUEsFBgAAAAAEAAQA9QAAAIUDAAAAAA==&#10;" fillcolor="#7051c1 [1951]" strokecolor="white [3212]" strokeweight="1.5pt"/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7862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1744E988"/>
    <w:lvl w:ilvl="0">
      <w:start w:val="1"/>
      <w:numFmt w:val="bullet"/>
      <w:pStyle w:val="ListBullet"/>
      <w:lvlText w:val="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2">
    <w:nsid w:val="00B664A3"/>
    <w:multiLevelType w:val="hybridMultilevel"/>
    <w:tmpl w:val="F3D2735A"/>
    <w:lvl w:ilvl="0" w:tplc="102264D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54C9C"/>
    <w:multiLevelType w:val="hybridMultilevel"/>
    <w:tmpl w:val="66D80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843D6"/>
    <w:multiLevelType w:val="hybridMultilevel"/>
    <w:tmpl w:val="5AF02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991C44"/>
    <w:rsid w:val="0029561D"/>
    <w:rsid w:val="002F55A3"/>
    <w:rsid w:val="003E038E"/>
    <w:rsid w:val="004B4FFB"/>
    <w:rsid w:val="006A6D67"/>
    <w:rsid w:val="00711282"/>
    <w:rsid w:val="007B7314"/>
    <w:rsid w:val="00835374"/>
    <w:rsid w:val="00991C44"/>
    <w:rsid w:val="00A81E3B"/>
    <w:rsid w:val="00AC2A0D"/>
    <w:rsid w:val="00B056A6"/>
    <w:rsid w:val="00B64CDB"/>
    <w:rsid w:val="00B7247C"/>
    <w:rsid w:val="00BA604D"/>
    <w:rsid w:val="00BB1748"/>
    <w:rsid w:val="00C163FA"/>
    <w:rsid w:val="00C378E9"/>
    <w:rsid w:val="00DE4A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86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8C73D0" w:themeColor="accen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8C73D0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paragraph" w:styleId="ListParagraph">
    <w:name w:val="List Paragraph"/>
    <w:basedOn w:val="Normal"/>
    <w:uiPriority w:val="34"/>
    <w:qFormat/>
    <w:rsid w:val="00BB17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8C73D0" w:themeColor="accen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8C73D0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paragraph" w:styleId="ListParagraph">
    <w:name w:val="List Paragraph"/>
    <w:basedOn w:val="Normal"/>
    <w:uiPriority w:val="34"/>
    <w:qFormat/>
    <w:rsid w:val="00BB1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Tear-Off%20Flyer.dotx" TargetMode="External"/></Relationships>
</file>

<file path=word/theme/theme1.xml><?xml version="1.0" encoding="utf-8"?>
<a:theme xmlns:a="http://schemas.openxmlformats.org/drawingml/2006/main" name="Office Theme">
  <a:themeElements>
    <a:clrScheme name="Infusion">
      <a:dk1>
        <a:sysClr val="windowText" lastClr="000000"/>
      </a:dk1>
      <a:lt1>
        <a:sysClr val="window" lastClr="FFFFFF"/>
      </a:lt1>
      <a:dk2>
        <a:srgbClr val="2F1F58"/>
      </a:dk2>
      <a:lt2>
        <a:srgbClr val="B7A9E0"/>
      </a:lt2>
      <a:accent1>
        <a:srgbClr val="8C73D0"/>
      </a:accent1>
      <a:accent2>
        <a:srgbClr val="C2E8C4"/>
      </a:accent2>
      <a:accent3>
        <a:srgbClr val="C5A6E8"/>
      </a:accent3>
      <a:accent4>
        <a:srgbClr val="B45EC7"/>
      </a:accent4>
      <a:accent5>
        <a:srgbClr val="9FDAFB"/>
      </a:accent5>
      <a:accent6>
        <a:srgbClr val="95C5B0"/>
      </a:accent6>
      <a:hlink>
        <a:srgbClr val="744AE0"/>
      </a:hlink>
      <a:folHlink>
        <a:srgbClr val="8D8AD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Tear-Off Flyer.dotx</Template>
  <TotalTime>4</TotalTime>
  <Pages>1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McElroy</dc:creator>
  <cp:keywords/>
  <dc:description/>
  <cp:lastModifiedBy>Sara McElroy</cp:lastModifiedBy>
  <cp:revision>2</cp:revision>
  <cp:lastPrinted>2007-05-25T17:55:00Z</cp:lastPrinted>
  <dcterms:created xsi:type="dcterms:W3CDTF">2013-02-01T18:00:00Z</dcterms:created>
  <dcterms:modified xsi:type="dcterms:W3CDTF">2013-02-01T18:00:00Z</dcterms:modified>
  <cp:category/>
</cp:coreProperties>
</file>