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72399" w:rsidRDefault="008B704B">
      <w:pPr>
        <w:pStyle w:val="Subtitle"/>
      </w:pPr>
      <w:r w:rsidRPr="002F7DDA">
        <w:rPr>
          <w:noProof/>
          <w:color w:val="7030A0"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6D34798" wp14:editId="026E6372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848475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72399" w:rsidRDefault="008B704B">
                                <w:pPr>
                                  <w:pStyle w:val="ContactInfo"/>
                                </w:pPr>
                                <w:r>
                                  <w:t xml:space="preserve">for more information contact: </w:t>
                                </w:r>
                                <w:r w:rsidR="002F7DDA">
                                  <w:t>Eric Seitz</w:t>
                                </w:r>
                                <w:r>
                                  <w:t xml:space="preserve"> @ </w:t>
                                </w:r>
                                <w:proofErr w:type="gramStart"/>
                                <w:r w:rsidR="002F7DDA">
                                  <w:t>206.660.4796  eseitz@uw.edu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D34798" id="Group 29" o:spid="_x0000_s1026" alt="Background Design" style="position:absolute;margin-left:0;margin-top:0;width:539.25pt;height:10in;z-index:-251658240;mso-position-horizontal:center;mso-position-horizontal-relative:margin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172399" w:rsidRDefault="008B704B">
                          <w:pPr>
                            <w:pStyle w:val="ContactInfo"/>
                          </w:pPr>
                          <w:r>
                            <w:t xml:space="preserve">for more information contact: </w:t>
                          </w:r>
                          <w:r w:rsidR="002F7DDA">
                            <w:t>Eric Seitz</w:t>
                          </w:r>
                          <w:r>
                            <w:t xml:space="preserve"> @ </w:t>
                          </w:r>
                          <w:proofErr w:type="gramStart"/>
                          <w:r w:rsidR="002F7DDA">
                            <w:t>206.660.4796  eseitz@uw.edu</w:t>
                          </w:r>
                          <w:proofErr w:type="gramEnd"/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  <w:bookmarkEnd w:id="0"/>
      <w:r w:rsidR="002F7DDA" w:rsidRPr="002F7DDA">
        <w:rPr>
          <w:color w:val="7030A0"/>
        </w:rPr>
        <w:t xml:space="preserve">University of washington </w:t>
      </w:r>
      <w:r w:rsidR="002F7DDA">
        <w:t>Professional organization of nursing students</w:t>
      </w:r>
    </w:p>
    <w:p w:rsidR="008B704B" w:rsidRPr="008B704B" w:rsidRDefault="002F7DDA" w:rsidP="008B704B">
      <w:pPr>
        <w:pStyle w:val="Title"/>
      </w:pPr>
      <w:r>
        <w:t>Career/graduate school fair</w:t>
      </w:r>
    </w:p>
    <w:p w:rsidR="00747994" w:rsidRPr="00747994" w:rsidRDefault="00747994" w:rsidP="008B704B">
      <w:pPr>
        <w:ind w:left="0"/>
        <w:rPr>
          <w:sz w:val="28"/>
          <w:szCs w:val="28"/>
        </w:rPr>
      </w:pPr>
      <w:r w:rsidRPr="00747994">
        <w:rPr>
          <w:sz w:val="28"/>
          <w:szCs w:val="28"/>
        </w:rPr>
        <w:t>To connect prospective graduate nurses and soon-to-be nurses to top-ranked schools and organizations around the nation.</w:t>
      </w:r>
    </w:p>
    <w:sdt>
      <w:sdtPr>
        <w:id w:val="896172397"/>
        <w:placeholder>
          <w:docPart w:val="81D935EACDB949C1839A9E3D8E4F228A"/>
        </w:placeholder>
        <w:date w:fullDate="2014-01-24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172399" w:rsidRDefault="002F7DDA">
          <w:pPr>
            <w:pStyle w:val="Date"/>
          </w:pPr>
          <w:r>
            <w:t>January 24, 2014</w:t>
          </w:r>
        </w:p>
      </w:sdtContent>
    </w:sdt>
    <w:p w:rsidR="00172399" w:rsidRDefault="002F7DDA">
      <w:pPr>
        <w:pStyle w:val="Time"/>
      </w:pPr>
      <w:r>
        <w:t>10:00am-4:00pm</w:t>
      </w:r>
    </w:p>
    <w:p w:rsidR="002F7DDA" w:rsidRDefault="002F7DDA" w:rsidP="008B704B">
      <w:pPr>
        <w:pStyle w:val="Location"/>
        <w:spacing w:line="240" w:lineRule="auto"/>
      </w:pPr>
      <w:r>
        <w:t>University of Washington South Campus Center</w:t>
      </w:r>
    </w:p>
    <w:p w:rsidR="008B704B" w:rsidRDefault="008B704B" w:rsidP="008B704B">
      <w:pPr>
        <w:pStyle w:val="Location"/>
        <w:ind w:left="0"/>
      </w:pPr>
      <w:r w:rsidRPr="008B704B">
        <w:t>1601 NE Columbia Road Seattle, WA. 98195</w:t>
      </w:r>
    </w:p>
    <w:sectPr w:rsidR="008B704B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DDA"/>
    <w:rsid w:val="00031BAD"/>
    <w:rsid w:val="00172399"/>
    <w:rsid w:val="002F7DDA"/>
    <w:rsid w:val="00747994"/>
    <w:rsid w:val="008B704B"/>
    <w:rsid w:val="00A6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seitz\AppData\Roaming\Microsoft\Templates\Spring%20event%20flyer%20(with%20blossom%20branc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1D935EACDB949C1839A9E3D8E4F2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2FAE5-84ED-4487-AABC-68EE8A698838}"/>
      </w:docPartPr>
      <w:docPartBody>
        <w:p w:rsidR="005C7CFD" w:rsidRDefault="00CC1048">
          <w:pPr>
            <w:pStyle w:val="81D935EACDB949C1839A9E3D8E4F228A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48"/>
    <w:rsid w:val="005C7CFD"/>
    <w:rsid w:val="009A7E0D"/>
    <w:rsid w:val="00CC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9A01D51A5044BD9FAA964FC5C8C2C6">
    <w:name w:val="E99A01D51A5044BD9FAA964FC5C8C2C6"/>
  </w:style>
  <w:style w:type="paragraph" w:customStyle="1" w:styleId="1A3EB5E2A6494DDCBC2EE939CEAC1575">
    <w:name w:val="1A3EB5E2A6494DDCBC2EE939CEAC1575"/>
  </w:style>
  <w:style w:type="paragraph" w:customStyle="1" w:styleId="33C73525FA754CA6A59AD662953EA59F">
    <w:name w:val="33C73525FA754CA6A59AD662953EA59F"/>
  </w:style>
  <w:style w:type="paragraph" w:customStyle="1" w:styleId="81D935EACDB949C1839A9E3D8E4F228A">
    <w:name w:val="81D935EACDB949C1839A9E3D8E4F228A"/>
  </w:style>
  <w:style w:type="paragraph" w:customStyle="1" w:styleId="6B73E54624AE4A95903129FED543D8DD">
    <w:name w:val="6B73E54624AE4A95903129FED543D8DD"/>
  </w:style>
  <w:style w:type="paragraph" w:customStyle="1" w:styleId="E124BE91EA664B5B92454E9EFF2AE0A4">
    <w:name w:val="E124BE91EA664B5B92454E9EFF2AE0A4"/>
  </w:style>
  <w:style w:type="paragraph" w:customStyle="1" w:styleId="7EB88CA28E0748C382B5AF219AB546F0">
    <w:name w:val="7EB88CA28E0748C382B5AF219AB546F0"/>
  </w:style>
  <w:style w:type="paragraph" w:customStyle="1" w:styleId="556174373C784832A19DA9E5AE0823B0">
    <w:name w:val="556174373C784832A19DA9E5AE0823B0"/>
  </w:style>
  <w:style w:type="paragraph" w:customStyle="1" w:styleId="669FBACFA5D64A5B96DCCC517B0F6D44">
    <w:name w:val="669FBACFA5D64A5B96DCCC517B0F6D44"/>
  </w:style>
  <w:style w:type="paragraph" w:customStyle="1" w:styleId="64A0740493B642B9AE867F5DC754F0CA">
    <w:name w:val="64A0740493B642B9AE867F5DC754F0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9A01D51A5044BD9FAA964FC5C8C2C6">
    <w:name w:val="E99A01D51A5044BD9FAA964FC5C8C2C6"/>
  </w:style>
  <w:style w:type="paragraph" w:customStyle="1" w:styleId="1A3EB5E2A6494DDCBC2EE939CEAC1575">
    <w:name w:val="1A3EB5E2A6494DDCBC2EE939CEAC1575"/>
  </w:style>
  <w:style w:type="paragraph" w:customStyle="1" w:styleId="33C73525FA754CA6A59AD662953EA59F">
    <w:name w:val="33C73525FA754CA6A59AD662953EA59F"/>
  </w:style>
  <w:style w:type="paragraph" w:customStyle="1" w:styleId="81D935EACDB949C1839A9E3D8E4F228A">
    <w:name w:val="81D935EACDB949C1839A9E3D8E4F228A"/>
  </w:style>
  <w:style w:type="paragraph" w:customStyle="1" w:styleId="6B73E54624AE4A95903129FED543D8DD">
    <w:name w:val="6B73E54624AE4A95903129FED543D8DD"/>
  </w:style>
  <w:style w:type="paragraph" w:customStyle="1" w:styleId="E124BE91EA664B5B92454E9EFF2AE0A4">
    <w:name w:val="E124BE91EA664B5B92454E9EFF2AE0A4"/>
  </w:style>
  <w:style w:type="paragraph" w:customStyle="1" w:styleId="7EB88CA28E0748C382B5AF219AB546F0">
    <w:name w:val="7EB88CA28E0748C382B5AF219AB546F0"/>
  </w:style>
  <w:style w:type="paragraph" w:customStyle="1" w:styleId="556174373C784832A19DA9E5AE0823B0">
    <w:name w:val="556174373C784832A19DA9E5AE0823B0"/>
  </w:style>
  <w:style w:type="paragraph" w:customStyle="1" w:styleId="669FBACFA5D64A5B96DCCC517B0F6D44">
    <w:name w:val="669FBACFA5D64A5B96DCCC517B0F6D44"/>
  </w:style>
  <w:style w:type="paragraph" w:customStyle="1" w:styleId="64A0740493B642B9AE867F5DC754F0CA">
    <w:name w:val="64A0740493B642B9AE867F5DC754F0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5C2010-8062-43CA-ADF4-15D793EC3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ericseitz</dc:creator>
  <cp:lastModifiedBy>Julie Lancour</cp:lastModifiedBy>
  <cp:revision>2</cp:revision>
  <dcterms:created xsi:type="dcterms:W3CDTF">2014-12-19T21:48:00Z</dcterms:created>
  <dcterms:modified xsi:type="dcterms:W3CDTF">2014-12-19T21:48:00Z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