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4AA" w:rsidRDefault="00CC3AD9" w:rsidP="00007CD9">
      <w:bookmarkStart w:id="0" w:name="_GoBack"/>
      <w:bookmarkEnd w:id="0"/>
      <w:r>
        <w:rPr>
          <w:noProof/>
        </w:rPr>
        <mc:AlternateContent>
          <mc:Choice Requires="wps">
            <w:drawing>
              <wp:anchor distT="0" distB="0" distL="114300" distR="114300" simplePos="0" relativeHeight="251660288" behindDoc="0" locked="0" layoutInCell="1" allowOverlap="1" wp14:anchorId="11BFA222" wp14:editId="6A7C70D0">
                <wp:simplePos x="0" y="0"/>
                <wp:positionH relativeFrom="page">
                  <wp:posOffset>1095375</wp:posOffset>
                </wp:positionH>
                <wp:positionV relativeFrom="page">
                  <wp:posOffset>2200275</wp:posOffset>
                </wp:positionV>
                <wp:extent cx="5543550" cy="1981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543550" cy="198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20717" w:rsidRPr="00E7721F" w:rsidRDefault="007D005F">
                            <w:pPr>
                              <w:rPr>
                                <w:rFonts w:ascii="Encode Sans Normal Black" w:hAnsi="Encode Sans Normal Black"/>
                                <w:color w:val="25005C"/>
                                <w:sz w:val="56"/>
                                <w:szCs w:val="56"/>
                              </w:rPr>
                            </w:pPr>
                            <w:r w:rsidRPr="00E7721F">
                              <w:rPr>
                                <w:rFonts w:ascii="Encode Sans Normal Black" w:hAnsi="Encode Sans Normal Black"/>
                                <w:color w:val="25005C"/>
                                <w:sz w:val="56"/>
                                <w:szCs w:val="56"/>
                              </w:rPr>
                              <w:t>Course Title</w:t>
                            </w:r>
                          </w:p>
                          <w:p w:rsidR="00E71A2C" w:rsidRPr="00E71A2C" w:rsidRDefault="00E71A2C" w:rsidP="00E71A2C">
                            <w:pPr>
                              <w:rPr>
                                <w:rFonts w:ascii="Open Sans" w:hAnsi="Open Sans"/>
                                <w:i/>
                                <w:color w:val="302165"/>
                              </w:rPr>
                            </w:pPr>
                            <w:r w:rsidRPr="00E71A2C">
                              <w:rPr>
                                <w:rFonts w:ascii="Open Sans" w:hAnsi="Open Sans"/>
                                <w:i/>
                                <w:color w:val="302165"/>
                              </w:rPr>
                              <w:t>Quarter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FA222" id="_x0000_t202" coordsize="21600,21600" o:spt="202" path="m,l,21600r21600,l21600,xe">
                <v:stroke joinstyle="miter"/>
                <v:path gradientshapeok="t" o:connecttype="rect"/>
              </v:shapetype>
              <v:shape id="Text Box 7" o:spid="_x0000_s1026" type="#_x0000_t202" style="position:absolute;margin-left:86.25pt;margin-top:173.25pt;width:436.5pt;height:15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" filled="f" stroked="f">
                <v:textbox inset="0,0,0,0">
                  <w:txbxContent>
                    <w:p w:rsidR="00A20717" w:rsidRPr="00E7721F" w:rsidRDefault="007D005F">
                      <w:pPr>
                        <w:rPr>
                          <w:rFonts w:ascii="Encode Sans Normal Black" w:hAnsi="Encode Sans Normal Black"/>
                          <w:color w:val="25005C"/>
                          <w:sz w:val="56"/>
                          <w:szCs w:val="56"/>
                        </w:rPr>
                      </w:pPr>
                      <w:r w:rsidRPr="00E7721F">
                        <w:rPr>
                          <w:rFonts w:ascii="Encode Sans Normal Black" w:hAnsi="Encode Sans Normal Black"/>
                          <w:color w:val="25005C"/>
                          <w:sz w:val="56"/>
                          <w:szCs w:val="56"/>
                        </w:rPr>
                        <w:t>Course Title</w:t>
                      </w:r>
                    </w:p>
                    <w:p w:rsidR="00E71A2C" w:rsidRPr="00E71A2C" w:rsidRDefault="00E71A2C" w:rsidP="00E71A2C">
                      <w:pPr>
                        <w:rPr>
                          <w:rFonts w:ascii="Open Sans" w:hAnsi="Open Sans"/>
                          <w:i/>
                          <w:color w:val="302165"/>
                        </w:rPr>
                      </w:pPr>
                      <w:r w:rsidRPr="00E71A2C">
                        <w:rPr>
                          <w:rFonts w:ascii="Open Sans" w:hAnsi="Open Sans"/>
                          <w:i/>
                          <w:color w:val="302165"/>
                        </w:rPr>
                        <w:t>Quarter Year</w:t>
                      </w:r>
                    </w:p>
                  </w:txbxContent>
                </v:textbox>
                <w10:wrap type="square" anchorx="page" anchory="page"/>
              </v:shape>
            </w:pict>
          </mc:Fallback>
        </mc:AlternateContent>
      </w:r>
    </w:p>
    <w:p w:rsidR="00007CD9" w:rsidRDefault="00007CD9" w:rsidP="00007CD9"/>
    <w:p w:rsidR="006824CC" w:rsidRDefault="006824CC" w:rsidP="00007CD9">
      <w:pPr>
        <w:rPr>
          <w:color w:val="302165"/>
        </w:rPr>
      </w:pPr>
    </w:p>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730757" w:rsidP="006824CC">
      <w:r>
        <w:rPr>
          <w:noProof/>
        </w:rPr>
        <mc:AlternateContent>
          <mc:Choice Requires="wps">
            <w:drawing>
              <wp:anchor distT="0" distB="0" distL="114300" distR="114300" simplePos="0" relativeHeight="251662336" behindDoc="0" locked="0" layoutInCell="1" allowOverlap="1" wp14:anchorId="4F2A3730" wp14:editId="2193FD5D">
                <wp:simplePos x="0" y="0"/>
                <wp:positionH relativeFrom="page">
                  <wp:posOffset>3195955</wp:posOffset>
                </wp:positionH>
                <wp:positionV relativeFrom="page">
                  <wp:posOffset>4953635</wp:posOffset>
                </wp:positionV>
                <wp:extent cx="2971800" cy="1714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9718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20717" w:rsidRPr="006824CC" w:rsidRDefault="004C13ED">
                            <w:pPr>
                              <w:rPr>
                                <w:rFonts w:ascii="Open Sans" w:hAnsi="Open Sans"/>
                                <w:color w:val="302165"/>
                              </w:rPr>
                            </w:pPr>
                            <w:r>
                              <w:rPr>
                                <w:rFonts w:ascii="Open Sans" w:hAnsi="Open Sans"/>
                                <w:color w:val="302165"/>
                              </w:rPr>
                              <w:t>INSTRUCTOR NAME</w:t>
                            </w:r>
                          </w:p>
                          <w:p w:rsidR="00A20717" w:rsidRDefault="004C13ED">
                            <w:pPr>
                              <w:rPr>
                                <w:rFonts w:ascii="Open Sans" w:hAnsi="Open Sans"/>
                                <w:color w:val="302165"/>
                              </w:rPr>
                            </w:pPr>
                            <w:r w:rsidRPr="006824CC">
                              <w:rPr>
                                <w:rFonts w:ascii="Open Sans" w:hAnsi="Open Sans"/>
                                <w:color w:val="302165"/>
                              </w:rPr>
                              <w:t>T</w:t>
                            </w:r>
                            <w:r>
                              <w:rPr>
                                <w:rFonts w:ascii="Open Sans" w:hAnsi="Open Sans"/>
                                <w:color w:val="302165"/>
                              </w:rPr>
                              <w:t>itle</w:t>
                            </w:r>
                            <w:r w:rsidR="00E54885">
                              <w:rPr>
                                <w:rFonts w:ascii="Open Sans" w:hAnsi="Open Sans"/>
                                <w:color w:val="302165"/>
                              </w:rPr>
                              <w:t>,</w:t>
                            </w:r>
                          </w:p>
                          <w:p w:rsidR="00E54885" w:rsidRPr="006824CC" w:rsidRDefault="00E54885">
                            <w:pPr>
                              <w:rPr>
                                <w:rFonts w:ascii="Open Sans" w:hAnsi="Open Sans"/>
                                <w:color w:val="302165"/>
                              </w:rPr>
                            </w:pPr>
                            <w:r>
                              <w:rPr>
                                <w:rFonts w:ascii="Open Sans" w:hAnsi="Open Sans"/>
                                <w:color w:val="302165"/>
                              </w:rPr>
                              <w:t>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2A3730" id="Text Box 11" o:spid="_x0000_s1027" type="#_x0000_t202" style="position:absolute;margin-left:251.65pt;margin-top:390.05pt;width:234pt;height:13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" filled="f" stroked="f">
                <v:textbox inset="0,0,0,0">
                  <w:txbxContent>
                    <w:p w:rsidR="00A20717" w:rsidRPr="006824CC" w:rsidRDefault="004C13ED">
                      <w:pPr>
                        <w:rPr>
                          <w:rFonts w:ascii="Open Sans" w:hAnsi="Open Sans"/>
                          <w:color w:val="302165"/>
                        </w:rPr>
                      </w:pPr>
                      <w:r>
                        <w:rPr>
                          <w:rFonts w:ascii="Open Sans" w:hAnsi="Open Sans"/>
                          <w:color w:val="302165"/>
                        </w:rPr>
                        <w:t>INSTRUCTOR NAME</w:t>
                      </w:r>
                    </w:p>
                    <w:p w:rsidR="00A20717" w:rsidRDefault="004C13ED">
                      <w:pPr>
                        <w:rPr>
                          <w:rFonts w:ascii="Open Sans" w:hAnsi="Open Sans"/>
                          <w:color w:val="302165"/>
                        </w:rPr>
                      </w:pPr>
                      <w:r w:rsidRPr="006824CC">
                        <w:rPr>
                          <w:rFonts w:ascii="Open Sans" w:hAnsi="Open Sans"/>
                          <w:color w:val="302165"/>
                        </w:rPr>
                        <w:t>T</w:t>
                      </w:r>
                      <w:r>
                        <w:rPr>
                          <w:rFonts w:ascii="Open Sans" w:hAnsi="Open Sans"/>
                          <w:color w:val="302165"/>
                        </w:rPr>
                        <w:t>itle</w:t>
                      </w:r>
                      <w:r w:rsidR="00E54885">
                        <w:rPr>
                          <w:rFonts w:ascii="Open Sans" w:hAnsi="Open Sans"/>
                          <w:color w:val="302165"/>
                        </w:rPr>
                        <w:t>,</w:t>
                      </w:r>
                    </w:p>
                    <w:p w:rsidR="00E54885" w:rsidRPr="006824CC" w:rsidRDefault="00E54885">
                      <w:pPr>
                        <w:rPr>
                          <w:rFonts w:ascii="Open Sans" w:hAnsi="Open Sans"/>
                          <w:color w:val="302165"/>
                        </w:rPr>
                      </w:pPr>
                      <w:r>
                        <w:rPr>
                          <w:rFonts w:ascii="Open Sans" w:hAnsi="Open Sans"/>
                          <w:color w:val="302165"/>
                        </w:rPr>
                        <w:t>Department</w:t>
                      </w:r>
                    </w:p>
                  </w:txbxContent>
                </v:textbox>
                <w10:wrap type="square" anchorx="page" anchory="page"/>
              </v:shape>
            </w:pict>
          </mc:Fallback>
        </mc:AlternateContent>
      </w:r>
    </w:p>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6824CC" w:rsidRPr="006824CC" w:rsidRDefault="006824CC" w:rsidP="006824CC"/>
    <w:p w:rsidR="008576FD" w:rsidRDefault="008576FD" w:rsidP="006824CC"/>
    <w:p w:rsidR="008576FD" w:rsidRPr="008576FD" w:rsidRDefault="008576FD" w:rsidP="008576FD"/>
    <w:p w:rsidR="008576FD" w:rsidRPr="008576FD" w:rsidRDefault="008576FD" w:rsidP="008576FD"/>
    <w:p w:rsidR="008576FD" w:rsidRPr="008576FD" w:rsidRDefault="008576FD" w:rsidP="008576FD"/>
    <w:p w:rsidR="008576FD" w:rsidRPr="008576FD" w:rsidRDefault="008576FD" w:rsidP="008576FD"/>
    <w:p w:rsidR="008576FD" w:rsidRPr="008576FD" w:rsidRDefault="008576FD" w:rsidP="008576FD"/>
    <w:p w:rsidR="008576FD" w:rsidRPr="008576FD" w:rsidRDefault="008576FD" w:rsidP="008576FD"/>
    <w:p w:rsidR="00E90348" w:rsidRDefault="00E90348" w:rsidP="008576FD">
      <w:pPr>
        <w:jc w:val="center"/>
      </w:pPr>
    </w:p>
    <w:p w:rsidR="008576FD" w:rsidRDefault="008576FD" w:rsidP="008576FD"/>
    <w:p w:rsidR="00E90348" w:rsidRDefault="00E90348" w:rsidP="008576FD">
      <w:pPr>
        <w:sectPr w:rsidR="00E90348" w:rsidSect="00E90348">
          <w:footerReference w:type="even" r:id="rId8"/>
          <w:footerReference w:type="default" r:id="rId9"/>
          <w:headerReference w:type="first" r:id="rId10"/>
          <w:footerReference w:type="first" r:id="rId11"/>
          <w:type w:val="oddPage"/>
          <w:pgSz w:w="12240" w:h="15840" w:code="1"/>
          <w:pgMar w:top="3686" w:right="907" w:bottom="1714" w:left="994" w:header="720" w:footer="720" w:gutter="0"/>
          <w:cols w:space="720"/>
          <w:titlePg/>
          <w:docGrid w:linePitch="360"/>
        </w:sectPr>
      </w:pPr>
    </w:p>
    <w:p w:rsidR="00B72761" w:rsidRDefault="00B72761" w:rsidP="007D005F">
      <w:pPr>
        <w:pStyle w:val="PAGEHEADx"/>
      </w:pPr>
      <w:r>
        <w:lastRenderedPageBreak/>
        <w:t>&lt;&lt;</w:t>
      </w:r>
      <w:r w:rsidR="007D005F">
        <w:t>TYPE COURSE TITLE HERE</w:t>
      </w:r>
      <w:r>
        <w:t>&gt;&gt;</w:t>
      </w:r>
    </w:p>
    <w:p w:rsidR="00B72761" w:rsidRDefault="00B72761" w:rsidP="007D005F">
      <w:pPr>
        <w:pStyle w:val="SUBHEADONEb"/>
        <w:jc w:val="left"/>
      </w:pPr>
      <w:r>
        <w:t>Course Objectives</w:t>
      </w:r>
    </w:p>
    <w:p w:rsidR="00B72761" w:rsidRDefault="00B72761" w:rsidP="00B72761">
      <w:pPr>
        <w:pStyle w:val="SUBHEADTWO"/>
      </w:pPr>
      <w:r>
        <w:t xml:space="preserve">Participants will:  </w:t>
      </w:r>
    </w:p>
    <w:p w:rsidR="00B72761" w:rsidRDefault="004E7B8A" w:rsidP="00A93BC0">
      <w:pPr>
        <w:pStyle w:val="BIGBULLET1"/>
      </w:pPr>
      <w:r>
        <w:t>BIG BULLET 1”</w:t>
      </w:r>
    </w:p>
    <w:p w:rsidR="004E7B8A" w:rsidRDefault="004E7B8A" w:rsidP="004E7B8A">
      <w:pPr>
        <w:pStyle w:val="BIGBULLET"/>
      </w:pPr>
      <w:r>
        <w:t>Big Bullet #</w:t>
      </w:r>
    </w:p>
    <w:p w:rsidR="00B72761" w:rsidRDefault="00B72761" w:rsidP="00B72761">
      <w:pPr>
        <w:pStyle w:val="SUBHEADONEb"/>
      </w:pPr>
      <w:r>
        <w:t>Table of Contents</w:t>
      </w:r>
    </w:p>
    <w:p w:rsidR="00B72761" w:rsidRDefault="00B72761" w:rsidP="00B72761">
      <w:pPr>
        <w:pStyle w:val="TOC1"/>
        <w:rPr>
          <w:rFonts w:ascii="Times New Roman" w:hAnsi="Times New Roman"/>
          <w:b w:val="0"/>
          <w:szCs w:val="24"/>
        </w:rPr>
      </w:pPr>
      <w:r>
        <w:fldChar w:fldCharType="begin"/>
      </w:r>
      <w:r>
        <w:instrText xml:space="preserve"> TOC \t "PAGE HEAD,2,PAGE HEAD_exp,2,PAGE HEAD_tight,2,SECTION HEAD,1,SECTION HEAD2,1" </w:instrText>
      </w:r>
      <w:r>
        <w:fldChar w:fldCharType="separate"/>
      </w:r>
      <w:r>
        <w:t>Section Title</w:t>
      </w:r>
      <w:r>
        <w:tab/>
      </w:r>
      <w:r>
        <w:fldChar w:fldCharType="begin"/>
      </w:r>
      <w:r>
        <w:instrText xml:space="preserve"> PAGEREF _Toc94494280 \h </w:instrText>
      </w:r>
      <w:r>
        <w:fldChar w:fldCharType="separate"/>
      </w:r>
      <w:r w:rsidR="00B8215B">
        <w:rPr>
          <w:b w:val="0"/>
          <w:bCs/>
        </w:rPr>
        <w:t>Error! Bookmark not defined.</w:t>
      </w:r>
      <w:r>
        <w:fldChar w:fldCharType="end"/>
      </w:r>
    </w:p>
    <w:p w:rsidR="00B72761" w:rsidRDefault="00B72761" w:rsidP="00BA1882">
      <w:pPr>
        <w:pStyle w:val="TOC2"/>
        <w:rPr>
          <w:rFonts w:ascii="Times New Roman" w:hAnsi="Times New Roman"/>
          <w:sz w:val="24"/>
          <w:szCs w:val="24"/>
        </w:rPr>
      </w:pPr>
      <w:r>
        <w:t>Page Head</w:t>
      </w:r>
      <w:r>
        <w:tab/>
      </w:r>
      <w:r>
        <w:fldChar w:fldCharType="begin"/>
      </w:r>
      <w:r>
        <w:instrText xml:space="preserve"> PAGEREF _Toc94494281 \h </w:instrText>
      </w:r>
      <w:r>
        <w:fldChar w:fldCharType="separate"/>
      </w:r>
      <w:r w:rsidR="00B8215B">
        <w:rPr>
          <w:b/>
          <w:bCs/>
        </w:rPr>
        <w:t>Error! Bookmark not defined.</w:t>
      </w:r>
      <w:r>
        <w:fldChar w:fldCharType="end"/>
      </w:r>
    </w:p>
    <w:p w:rsidR="00B72761" w:rsidRDefault="00B72761" w:rsidP="00B72761">
      <w:pPr>
        <w:pStyle w:val="text"/>
        <w:spacing w:before="120" w:after="120"/>
      </w:pPr>
      <w:r>
        <w:rPr>
          <w:rFonts w:cs="Tahoma"/>
          <w:noProof/>
        </w:rPr>
        <w:fldChar w:fldCharType="end"/>
      </w:r>
    </w:p>
    <w:p w:rsidR="00E90348" w:rsidRDefault="00E90348" w:rsidP="00B72761"/>
    <w:p w:rsidR="00E90348" w:rsidRPr="00E90348" w:rsidRDefault="00E90348" w:rsidP="00E90348"/>
    <w:p w:rsidR="00E90348" w:rsidRPr="00E90348" w:rsidRDefault="00E90348" w:rsidP="00E90348"/>
    <w:p w:rsidR="00E90348" w:rsidRPr="00E90348" w:rsidRDefault="00E90348" w:rsidP="00E90348"/>
    <w:p w:rsidR="00E90348" w:rsidRPr="00E90348" w:rsidRDefault="00E90348" w:rsidP="00E90348"/>
    <w:p w:rsidR="00E90348" w:rsidRPr="00E90348" w:rsidRDefault="00E90348" w:rsidP="00E90348"/>
    <w:p w:rsidR="00E90348" w:rsidRPr="00E90348" w:rsidRDefault="00E90348" w:rsidP="00E90348"/>
    <w:p w:rsidR="00E90348" w:rsidRPr="00E90348" w:rsidRDefault="00E90348" w:rsidP="00E90348"/>
    <w:p w:rsidR="00E90348" w:rsidRPr="00E90348" w:rsidRDefault="00E90348" w:rsidP="00E90348"/>
    <w:p w:rsidR="00E90348" w:rsidRPr="00E90348" w:rsidRDefault="00E90348" w:rsidP="00E90348"/>
    <w:p w:rsidR="00E90348" w:rsidRDefault="00E90348" w:rsidP="00E90348">
      <w:pPr>
        <w:tabs>
          <w:tab w:val="left" w:pos="5699"/>
        </w:tabs>
      </w:pPr>
      <w:r>
        <w:tab/>
      </w:r>
    </w:p>
    <w:p w:rsidR="00E90348" w:rsidRDefault="00E90348" w:rsidP="00E90348"/>
    <w:p w:rsidR="00355D3C" w:rsidRPr="00E90348" w:rsidRDefault="00355D3C" w:rsidP="00E90348">
      <w:pPr>
        <w:sectPr w:rsidR="00355D3C" w:rsidRPr="00E90348" w:rsidSect="00E90348">
          <w:headerReference w:type="even" r:id="rId12"/>
          <w:footerReference w:type="even" r:id="rId13"/>
          <w:headerReference w:type="first" r:id="rId14"/>
          <w:footerReference w:type="first" r:id="rId15"/>
          <w:type w:val="oddPage"/>
          <w:pgSz w:w="12240" w:h="15840" w:code="1"/>
          <w:pgMar w:top="1728" w:right="864" w:bottom="1440" w:left="1800" w:header="720" w:footer="720" w:gutter="0"/>
          <w:cols w:space="720"/>
          <w:titlePg/>
          <w:docGrid w:linePitch="360"/>
        </w:sectPr>
      </w:pPr>
    </w:p>
    <w:p w:rsidR="00B72761" w:rsidRPr="00C87518" w:rsidRDefault="007D005F" w:rsidP="007D005F">
      <w:pPr>
        <w:pStyle w:val="SECTIONHEAD"/>
      </w:pPr>
      <w:r>
        <w:lastRenderedPageBreak/>
        <w:t>SECTION HEAD</w:t>
      </w:r>
    </w:p>
    <w:p w:rsidR="00942BFC" w:rsidRDefault="00942BFC" w:rsidP="00B72761">
      <w:pPr>
        <w:sectPr w:rsidR="00942BFC" w:rsidSect="00C074D2">
          <w:footerReference w:type="first" r:id="rId16"/>
          <w:type w:val="oddPage"/>
          <w:pgSz w:w="12240" w:h="15840"/>
          <w:pgMar w:top="1728" w:right="864" w:bottom="1440" w:left="1800" w:header="720" w:footer="720" w:gutter="0"/>
          <w:pgNumType w:start="1"/>
          <w:cols w:space="720"/>
          <w:titlePg/>
          <w:docGrid w:linePitch="360"/>
        </w:sectPr>
      </w:pPr>
    </w:p>
    <w:p w:rsidR="00B72761" w:rsidRDefault="007D005F" w:rsidP="00BB0F87">
      <w:pPr>
        <w:pStyle w:val="PAGEHEAD"/>
        <w:tabs>
          <w:tab w:val="left" w:pos="7080"/>
        </w:tabs>
      </w:pPr>
      <w:r>
        <w:lastRenderedPageBreak/>
        <w:t>PAGE HEAD</w:t>
      </w:r>
    </w:p>
    <w:p w:rsidR="00B72761" w:rsidRDefault="00B72761" w:rsidP="00B72761">
      <w:pPr>
        <w:pStyle w:val="SUBHEADONE"/>
      </w:pPr>
      <w:r>
        <w:t>Subhead One style</w:t>
      </w:r>
    </w:p>
    <w:p w:rsidR="00B72761" w:rsidRDefault="00B72761" w:rsidP="00B72761">
      <w:pPr>
        <w:pStyle w:val="text"/>
      </w:pPr>
      <w:r>
        <w:t>Text style. Text style. Text style. Text style. Text style. Text style. Text style. Text style. Text style. Text style. Text style. Text style. Text style. Text style. Text style. Text style. Text style. Text style.</w:t>
      </w:r>
    </w:p>
    <w:p w:rsidR="00B72761" w:rsidRDefault="00B72761" w:rsidP="00B72761">
      <w:pPr>
        <w:pStyle w:val="SUBHEADTWO"/>
      </w:pPr>
      <w:r>
        <w:t>Subhead Two style</w:t>
      </w:r>
    </w:p>
    <w:p w:rsidR="00B72761" w:rsidRDefault="00B72761" w:rsidP="00B72761">
      <w:pPr>
        <w:pStyle w:val="text"/>
      </w:pPr>
      <w:r>
        <w:t>Text style</w:t>
      </w:r>
    </w:p>
    <w:p w:rsidR="00B72761" w:rsidRDefault="00B72761" w:rsidP="00A93BC0">
      <w:pPr>
        <w:pStyle w:val="BIGBULLET1"/>
      </w:pPr>
      <w:r>
        <w:t>Big Bullet 1 style</w:t>
      </w:r>
    </w:p>
    <w:p w:rsidR="00B72761" w:rsidRPr="008E7553" w:rsidRDefault="00B72761" w:rsidP="00520FD6">
      <w:pPr>
        <w:pStyle w:val="BIGBULLETsub"/>
        <w:rPr>
          <w:rFonts w:cs="Open Sans"/>
        </w:rPr>
      </w:pPr>
      <w:r w:rsidRPr="008E7553">
        <w:rPr>
          <w:rFonts w:cs="Open Sans"/>
        </w:rPr>
        <w:t>Big Bullet_sub style</w:t>
      </w:r>
    </w:p>
    <w:p w:rsidR="00B72761" w:rsidRDefault="00B72761" w:rsidP="00B72761">
      <w:pPr>
        <w:pStyle w:val="SUBHEADTHREE"/>
      </w:pPr>
      <w:r>
        <w:br/>
      </w:r>
      <w:r w:rsidRPr="00C418AA">
        <w:t>Subhead Three_b style (Use Subhead Three style if you want it bigger; Subhead Three_b is better if you want it to look subordinate to Subhead Two)</w:t>
      </w:r>
    </w:p>
    <w:p w:rsidR="00B72761" w:rsidRPr="004519C8" w:rsidRDefault="00B72761" w:rsidP="00B72761">
      <w:pPr>
        <w:pStyle w:val="SUBHEADTHREEb"/>
        <w:rPr>
          <w:sz w:val="26"/>
          <w:szCs w:val="26"/>
        </w:rPr>
      </w:pPr>
      <w:r w:rsidRPr="004519C8">
        <w:rPr>
          <w:sz w:val="26"/>
          <w:szCs w:val="26"/>
        </w:rPr>
        <w:t>Subhead Three_b</w:t>
      </w:r>
    </w:p>
    <w:p w:rsidR="00B72761" w:rsidRPr="00C87518" w:rsidRDefault="00B72761" w:rsidP="00C87518">
      <w:pPr>
        <w:pStyle w:val="Question"/>
      </w:pPr>
      <w:r w:rsidRPr="00C87518">
        <w:t>Question style</w:t>
      </w:r>
    </w:p>
    <w:p w:rsidR="00B72761" w:rsidRDefault="00B72761" w:rsidP="00B72761">
      <w:pPr>
        <w:pStyle w:val="answer"/>
      </w:pPr>
      <w:r>
        <w:t>Answer style</w:t>
      </w:r>
    </w:p>
    <w:p w:rsidR="00B72761" w:rsidRDefault="00B72761" w:rsidP="00B72761">
      <w:pPr>
        <w:pStyle w:val="answer"/>
      </w:pPr>
    </w:p>
    <w:p w:rsidR="00B72761" w:rsidRDefault="00B72761" w:rsidP="00B72761">
      <w:pPr>
        <w:pStyle w:val="answer"/>
      </w:pPr>
    </w:p>
    <w:p w:rsidR="00B72761" w:rsidRDefault="00B72761" w:rsidP="00B72761">
      <w:pPr>
        <w:pStyle w:val="answer"/>
      </w:pPr>
    </w:p>
    <w:p w:rsidR="00B72761" w:rsidRPr="00C418AA" w:rsidRDefault="00B72761" w:rsidP="007D005F">
      <w:pPr>
        <w:pStyle w:val="charthead"/>
        <w:jc w:val="left"/>
      </w:pPr>
      <w:r w:rsidRPr="00C418AA">
        <w:t>Chart Head style</w:t>
      </w:r>
    </w:p>
    <w:p w:rsidR="00B72761" w:rsidRDefault="00B72761" w:rsidP="00FA2332">
      <w:pPr>
        <w:pStyle w:val="StylechartcolumnheadLeft"/>
      </w:pPr>
      <w:r>
        <w:t>Chart style</w:t>
      </w:r>
    </w:p>
    <w:p w:rsidR="003468FE" w:rsidRDefault="003468FE" w:rsidP="00FB646C">
      <w:pPr>
        <w:pStyle w:val="Charttext"/>
      </w:pPr>
      <w:r>
        <w:t>Chart text</w:t>
      </w:r>
    </w:p>
    <w:p w:rsidR="00C05C19" w:rsidRDefault="00C05C19" w:rsidP="00FB646C">
      <w:pPr>
        <w:pStyle w:val="Chartbullet1"/>
      </w:pPr>
      <w:r>
        <w:t>Chart bullet 1</w:t>
      </w:r>
    </w:p>
    <w:p w:rsidR="004A2AA1" w:rsidRDefault="004A2AA1" w:rsidP="004A2AA1">
      <w:pPr>
        <w:pStyle w:val="tablecolumn"/>
      </w:pPr>
      <w:r>
        <w:t>TABLE</w:t>
      </w:r>
      <w:r w:rsidRPr="001F0306">
        <w:t>COLUMN</w:t>
      </w:r>
    </w:p>
    <w:p w:rsidR="004A2AA1" w:rsidRPr="00942BFC" w:rsidRDefault="004A2AA1" w:rsidP="004A2AA1">
      <w:pPr>
        <w:pStyle w:val="tabletext"/>
      </w:pPr>
      <w:r w:rsidRPr="001F0306">
        <w:t>tabletext</w:t>
      </w:r>
    </w:p>
    <w:p w:rsidR="004A2AA1" w:rsidRDefault="004A2AA1" w:rsidP="004A2AA1">
      <w:pPr>
        <w:pStyle w:val="Chartbullet1"/>
        <w:numPr>
          <w:ilvl w:val="0"/>
          <w:numId w:val="0"/>
        </w:numPr>
        <w:ind w:left="720" w:hanging="360"/>
      </w:pPr>
    </w:p>
    <w:p w:rsidR="00B72761" w:rsidRPr="00C418AA" w:rsidRDefault="00B72761" w:rsidP="00B72761">
      <w:pPr>
        <w:pStyle w:val="box"/>
      </w:pPr>
      <w:r w:rsidRPr="00C418AA">
        <w:t>Box style</w:t>
      </w:r>
    </w:p>
    <w:p w:rsidR="00B72761" w:rsidRPr="00C418AA" w:rsidRDefault="00B72761" w:rsidP="00B72761">
      <w:pPr>
        <w:pStyle w:val="Quote1"/>
      </w:pPr>
      <w:r w:rsidRPr="00C418AA">
        <w:lastRenderedPageBreak/>
        <w:t>Quote style</w:t>
      </w:r>
    </w:p>
    <w:p w:rsidR="00B32460" w:rsidRDefault="00B72761" w:rsidP="001F0306">
      <w:pPr>
        <w:pStyle w:val="SOURCE"/>
      </w:pPr>
      <w:r>
        <w:t>Source style</w:t>
      </w:r>
    </w:p>
    <w:p w:rsidR="00942BFC" w:rsidRPr="00942BFC" w:rsidRDefault="00942BFC" w:rsidP="00942BFC"/>
    <w:p w:rsidR="00942BFC" w:rsidRPr="00942BFC" w:rsidRDefault="00942BFC" w:rsidP="00942BFC"/>
    <w:p w:rsidR="00942BFC" w:rsidRPr="00942BFC" w:rsidRDefault="00942BFC" w:rsidP="00942BFC"/>
    <w:p w:rsidR="00942BFC" w:rsidRPr="00942BFC" w:rsidRDefault="00942BFC" w:rsidP="00942BFC"/>
    <w:p w:rsidR="00942BFC" w:rsidRPr="00942BFC" w:rsidRDefault="00942BFC" w:rsidP="00942BFC"/>
    <w:p w:rsidR="00942BFC" w:rsidRPr="00942BFC" w:rsidRDefault="00942BFC" w:rsidP="00942BFC"/>
    <w:p w:rsidR="00942BFC" w:rsidRPr="00942BFC" w:rsidRDefault="00942BFC" w:rsidP="00942BFC"/>
    <w:p w:rsidR="00942BFC" w:rsidRPr="00942BFC" w:rsidRDefault="00942BFC" w:rsidP="00942BFC"/>
    <w:p w:rsidR="00942BFC" w:rsidRPr="00942BFC" w:rsidRDefault="00942BFC" w:rsidP="00942BFC"/>
    <w:p w:rsidR="00942BFC" w:rsidRPr="00942BFC" w:rsidRDefault="00942BFC" w:rsidP="00942BFC"/>
    <w:p w:rsidR="00942BFC" w:rsidRPr="00942BFC" w:rsidRDefault="00942BFC" w:rsidP="00942BFC"/>
    <w:p w:rsidR="00942BFC" w:rsidRPr="00942BFC" w:rsidRDefault="00942BFC" w:rsidP="00942BFC"/>
    <w:p w:rsidR="00942BFC" w:rsidRDefault="00942BFC" w:rsidP="00942BFC">
      <w:pPr>
        <w:tabs>
          <w:tab w:val="left" w:pos="1245"/>
        </w:tabs>
        <w:sectPr w:rsidR="00942BFC" w:rsidSect="00942BFC">
          <w:headerReference w:type="even" r:id="rId17"/>
          <w:headerReference w:type="default" r:id="rId18"/>
          <w:type w:val="oddPage"/>
          <w:pgSz w:w="12240" w:h="15840"/>
          <w:pgMar w:top="1728" w:right="864" w:bottom="1440" w:left="1800" w:header="720" w:footer="720" w:gutter="0"/>
          <w:cols w:space="720"/>
          <w:docGrid w:linePitch="360"/>
        </w:sectPr>
      </w:pPr>
      <w:r>
        <w:tab/>
      </w:r>
    </w:p>
    <w:p w:rsidR="00942BFC" w:rsidRPr="00942BFC" w:rsidRDefault="00942BFC" w:rsidP="00942BFC">
      <w:pPr>
        <w:tabs>
          <w:tab w:val="left" w:pos="1245"/>
        </w:tabs>
      </w:pPr>
    </w:p>
    <w:p w:rsidR="00942BFC" w:rsidRPr="00942BFC" w:rsidRDefault="00942BFC" w:rsidP="00942BFC"/>
    <w:p w:rsidR="00942BFC" w:rsidRPr="00942BFC" w:rsidRDefault="005F7F6B" w:rsidP="005F7F6B">
      <w:pPr>
        <w:jc w:val="center"/>
      </w:pPr>
      <w:r>
        <w:t>[BACK COVER—LEAVE BLANK]</w:t>
      </w:r>
    </w:p>
    <w:p w:rsidR="008D4DDA" w:rsidRDefault="008D4DDA" w:rsidP="00942BFC"/>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Pr="008D4DDA" w:rsidRDefault="008D4DDA" w:rsidP="008D4DDA"/>
    <w:p w:rsidR="008D4DDA" w:rsidRDefault="008D4DDA" w:rsidP="008D4DDA"/>
    <w:p w:rsidR="00B72761" w:rsidRPr="008D4DDA" w:rsidRDefault="008D4DDA" w:rsidP="008D4DDA">
      <w:pPr>
        <w:tabs>
          <w:tab w:val="left" w:pos="5433"/>
        </w:tabs>
      </w:pPr>
      <w:r>
        <w:tab/>
      </w:r>
    </w:p>
    <w:sectPr w:rsidR="00B72761" w:rsidRPr="008D4DDA" w:rsidSect="00942BFC">
      <w:footerReference w:type="even" r:id="rId19"/>
      <w:type w:val="evenPage"/>
      <w:pgSz w:w="12240" w:h="15840"/>
      <w:pgMar w:top="1728" w:right="864"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DD7" w:rsidRDefault="002E3DD7" w:rsidP="003120DE">
      <w:r>
        <w:separator/>
      </w:r>
    </w:p>
    <w:p w:rsidR="002E3DD7" w:rsidRDefault="002E3DD7"/>
  </w:endnote>
  <w:endnote w:type="continuationSeparator" w:id="0">
    <w:p w:rsidR="002E3DD7" w:rsidRDefault="002E3DD7" w:rsidP="003120DE">
      <w:r>
        <w:continuationSeparator/>
      </w:r>
    </w:p>
    <w:p w:rsidR="002E3DD7" w:rsidRDefault="002E3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00000001" w:usb1="4000205B" w:usb2="00000028" w:usb3="00000000" w:csb0="0000019F" w:csb1="00000000"/>
  </w:font>
  <w:font w:name="Uni Sans Regular">
    <w:altName w:val="Courier New"/>
    <w:panose1 w:val="00000000000000000000"/>
    <w:charset w:val="00"/>
    <w:family w:val="modern"/>
    <w:notTrueType/>
    <w:pitch w:val="variable"/>
    <w:sig w:usb0="00000001" w:usb1="4000204A" w:usb2="00000000" w:usb3="00000000" w:csb0="00000097" w:csb1="00000000"/>
  </w:font>
  <w:font w:name="Uni Sans Light">
    <w:altName w:val="Arial"/>
    <w:panose1 w:val="00000000000000000000"/>
    <w:charset w:val="00"/>
    <w:family w:val="modern"/>
    <w:notTrueType/>
    <w:pitch w:val="variable"/>
    <w:sig w:usb0="00000001" w:usb1="4000204A" w:usb2="00000000" w:usb3="00000000" w:csb0="00000097" w:csb1="00000000"/>
  </w:font>
  <w:font w:name="Open Sans Light">
    <w:altName w:val="Segoe UI Semilight"/>
    <w:charset w:val="00"/>
    <w:family w:val="swiss"/>
    <w:pitch w:val="variable"/>
    <w:sig w:usb0="00000001" w:usb1="4000205B" w:usb2="00000028" w:usb3="00000000" w:csb0="0000019F" w:csb1="00000000"/>
  </w:font>
  <w:font w:name="Encode Sans Compressed">
    <w:altName w:val="Times New Roman"/>
    <w:charset w:val="00"/>
    <w:family w:val="auto"/>
    <w:pitch w:val="variable"/>
    <w:sig w:usb0="00000001" w:usb1="5000207B" w:usb2="00000000" w:usb3="00000000" w:csb0="00000093" w:csb1="00000000"/>
  </w:font>
  <w:font w:name="Encode Sans Normal Black">
    <w:altName w:val="Times New Roman"/>
    <w:charset w:val="00"/>
    <w:family w:val="auto"/>
    <w:pitch w:val="variable"/>
    <w:sig w:usb0="00000001" w:usb1="5000207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8FE" w:rsidRPr="00385155" w:rsidRDefault="003468FE" w:rsidP="003468FE">
    <w:pPr>
      <w:pStyle w:val="TitleFooter"/>
    </w:pPr>
    <w:r w:rsidRPr="00C87518">
      <w:fldChar w:fldCharType="begin"/>
    </w:r>
    <w:r w:rsidRPr="00C87518">
      <w:instrText xml:space="preserve"> PAGE   \* MERGEFORMAT </w:instrText>
    </w:r>
    <w:r w:rsidRPr="00C87518">
      <w:fldChar w:fldCharType="separate"/>
    </w:r>
    <w:r w:rsidR="00942BFC">
      <w:rPr>
        <w:noProof/>
      </w:rPr>
      <w:t>2</w:t>
    </w:r>
    <w:r w:rsidRPr="00C87518">
      <w:rPr>
        <w:noProof/>
      </w:rPr>
      <w:fldChar w:fldCharType="end"/>
    </w:r>
    <w:r>
      <w:rPr>
        <w:noProof/>
      </w:rPr>
      <w:tab/>
    </w:r>
    <w:r w:rsidRPr="00385155">
      <w:t>Course Title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321716"/>
      <w:docPartObj>
        <w:docPartGallery w:val="Page Numbers (Bottom of Page)"/>
        <w:docPartUnique/>
      </w:docPartObj>
    </w:sdtPr>
    <w:sdtEndPr>
      <w:rPr>
        <w:noProof/>
      </w:rPr>
    </w:sdtEndPr>
    <w:sdtContent>
      <w:p w:rsidR="00730757" w:rsidRDefault="00C87518" w:rsidP="003468FE">
        <w:pPr>
          <w:pStyle w:val="TitleFooter"/>
        </w:pPr>
        <w:r>
          <w:t>Course Title</w:t>
        </w:r>
        <w:r w:rsidR="00C074D2">
          <w:tab/>
        </w:r>
        <w:r w:rsidR="00C074D2">
          <w:fldChar w:fldCharType="begin"/>
        </w:r>
        <w:r w:rsidR="00C074D2">
          <w:instrText xml:space="preserve"> PAGE   \* MERGEFORMAT </w:instrText>
        </w:r>
        <w:r w:rsidR="00C074D2">
          <w:fldChar w:fldCharType="separate"/>
        </w:r>
        <w:r w:rsidR="00B8215B">
          <w:rPr>
            <w:noProof/>
          </w:rPr>
          <w:t>3</w:t>
        </w:r>
        <w:r w:rsidR="00C074D2">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A2C" w:rsidRDefault="00E71A2C">
    <w:pPr>
      <w:pStyle w:val="Footer"/>
    </w:pPr>
    <w:r w:rsidRPr="00730757">
      <w:rPr>
        <w:noProof/>
      </w:rPr>
      <w:drawing>
        <wp:anchor distT="0" distB="0" distL="114300" distR="114300" simplePos="0" relativeHeight="251659264" behindDoc="0" locked="0" layoutInCell="1" allowOverlap="1" wp14:anchorId="307A0088" wp14:editId="5C0524C3">
          <wp:simplePos x="0" y="0"/>
          <wp:positionH relativeFrom="page">
            <wp:posOffset>4886325</wp:posOffset>
          </wp:positionH>
          <wp:positionV relativeFrom="page">
            <wp:posOffset>8286750</wp:posOffset>
          </wp:positionV>
          <wp:extent cx="2055495" cy="1370965"/>
          <wp:effectExtent l="0" t="0" r="1905"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1370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BFC" w:rsidRPr="00385155" w:rsidRDefault="00942BFC" w:rsidP="003468FE">
    <w:pPr>
      <w:pStyle w:val="TitleFooter"/>
    </w:pPr>
    <w:r w:rsidRPr="00C87518">
      <w:fldChar w:fldCharType="begin"/>
    </w:r>
    <w:r w:rsidRPr="00C87518">
      <w:instrText xml:space="preserve"> PAGE   \* MERGEFORMAT </w:instrText>
    </w:r>
    <w:r w:rsidRPr="00C87518">
      <w:fldChar w:fldCharType="separate"/>
    </w:r>
    <w:r w:rsidR="00B8215B">
      <w:rPr>
        <w:noProof/>
      </w:rPr>
      <w:t>4</w:t>
    </w:r>
    <w:r w:rsidRPr="00C87518">
      <w:rPr>
        <w:noProof/>
      </w:rPr>
      <w:fldChar w:fldCharType="end"/>
    </w:r>
    <w:r>
      <w:rPr>
        <w:noProof/>
      </w:rPr>
      <w:tab/>
    </w:r>
    <w:r w:rsidRPr="00385155">
      <w:t>Course Title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917999"/>
      <w:docPartObj>
        <w:docPartGallery w:val="Page Numbers (Bottom of Page)"/>
        <w:docPartUnique/>
      </w:docPartObj>
    </w:sdtPr>
    <w:sdtEndPr>
      <w:rPr>
        <w:noProof/>
      </w:rPr>
    </w:sdtEndPr>
    <w:sdtContent>
      <w:p w:rsidR="000C3D7E" w:rsidRDefault="000C3D7E" w:rsidP="000C3D7E">
        <w:pPr>
          <w:pStyle w:val="TitleFooter"/>
        </w:pPr>
        <w:r>
          <w:t>Course Title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026861"/>
      <w:docPartObj>
        <w:docPartGallery w:val="Page Numbers (Bottom of Page)"/>
        <w:docPartUnique/>
      </w:docPartObj>
    </w:sdtPr>
    <w:sdtEndPr>
      <w:rPr>
        <w:noProof/>
      </w:rPr>
    </w:sdtEndPr>
    <w:sdtContent>
      <w:p w:rsidR="00D07A3E" w:rsidRDefault="00D07A3E" w:rsidP="000C3D7E">
        <w:pPr>
          <w:pStyle w:val="TitleFooter"/>
        </w:pPr>
        <w:r>
          <w:t>Course Title</w:t>
        </w:r>
        <w:r w:rsidR="00C074D2">
          <w:tab/>
        </w:r>
        <w:r w:rsidR="00C074D2">
          <w:fldChar w:fldCharType="begin"/>
        </w:r>
        <w:r w:rsidR="00C074D2">
          <w:instrText xml:space="preserve"> PAGE   \* MERGEFORMAT </w:instrText>
        </w:r>
        <w:r w:rsidR="00C074D2">
          <w:fldChar w:fldCharType="separate"/>
        </w:r>
        <w:r w:rsidR="00B8215B">
          <w:rPr>
            <w:noProof/>
          </w:rPr>
          <w:t>1</w:t>
        </w:r>
        <w:r w:rsidR="00C074D2">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D7E" w:rsidRPr="00B32460" w:rsidRDefault="000C3D7E" w:rsidP="000C3D7E">
    <w:pPr>
      <w:keepNext/>
      <w:pBdr>
        <w:top w:val="single" w:sz="8" w:space="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outlineLvl w:val="3"/>
      <w:rPr>
        <w:rFonts w:ascii="Open Sans" w:eastAsia="Times New Roman" w:hAnsi="Open Sans" w:cs="Open Sans"/>
        <w:sz w:val="19"/>
        <w:szCs w:val="19"/>
      </w:rPr>
    </w:pPr>
    <w:r w:rsidRPr="00B32460">
      <w:rPr>
        <w:rFonts w:ascii="Open Sans" w:eastAsia="Times New Roman" w:hAnsi="Open Sans" w:cs="Open Sans"/>
        <w:sz w:val="19"/>
        <w:szCs w:val="19"/>
      </w:rPr>
      <w:t>Campus Box 354962 Phone: (206) 543-1957 Fax: (206) 543-8700</w:t>
    </w:r>
  </w:p>
  <w:p w:rsidR="000C3D7E" w:rsidRPr="00B32460" w:rsidRDefault="000C3D7E" w:rsidP="000C3D7E">
    <w:pPr>
      <w:pBdr>
        <w:top w:val="single" w:sz="8" w:space="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Open Sans" w:eastAsia="Times New Roman" w:hAnsi="Open Sans" w:cs="Open Sans"/>
        <w:sz w:val="19"/>
        <w:szCs w:val="19"/>
      </w:rPr>
    </w:pPr>
    <w:r w:rsidRPr="00B32460">
      <w:rPr>
        <w:rFonts w:ascii="Open Sans" w:eastAsia="Times New Roman" w:hAnsi="Open Sans" w:cs="Open Sans"/>
        <w:sz w:val="19"/>
        <w:szCs w:val="19"/>
      </w:rPr>
      <w:t>E-mail: pod@uw.edu</w:t>
    </w:r>
  </w:p>
  <w:p w:rsidR="000C3D7E" w:rsidRPr="000C3D7E" w:rsidRDefault="008D4DDA" w:rsidP="000C3D7E">
    <w:pPr>
      <w:pBdr>
        <w:top w:val="single" w:sz="8" w:space="3" w:color="auto"/>
      </w:pBdr>
      <w:tabs>
        <w:tab w:val="center" w:pos="4320"/>
        <w:tab w:val="right" w:pos="8640"/>
      </w:tabs>
      <w:jc w:val="center"/>
    </w:pPr>
    <w:r>
      <w:rPr>
        <w:rFonts w:ascii="Open Sans" w:eastAsia="Times New Roman" w:hAnsi="Open Sans" w:cs="Open Sans"/>
        <w:sz w:val="19"/>
        <w:szCs w:val="19"/>
      </w:rPr>
      <w:t>http://hr.uw.edu/pod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DD7" w:rsidRDefault="002E3DD7" w:rsidP="003120DE">
      <w:r>
        <w:separator/>
      </w:r>
    </w:p>
    <w:p w:rsidR="002E3DD7" w:rsidRDefault="002E3DD7"/>
  </w:footnote>
  <w:footnote w:type="continuationSeparator" w:id="0">
    <w:p w:rsidR="002E3DD7" w:rsidRDefault="002E3DD7" w:rsidP="003120DE">
      <w:r>
        <w:continuationSeparator/>
      </w:r>
    </w:p>
    <w:p w:rsidR="002E3DD7" w:rsidRDefault="002E3D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757" w:rsidRDefault="004A2AA1">
    <w:pPr>
      <w:pStyle w:val="Header"/>
    </w:pPr>
    <w:r>
      <w:rPr>
        <w:noProof/>
      </w:rPr>
      <w:drawing>
        <wp:anchor distT="0" distB="0" distL="114300" distR="114300" simplePos="0" relativeHeight="251662336" behindDoc="0" locked="0" layoutInCell="1" allowOverlap="1" wp14:anchorId="2BE8F990" wp14:editId="23BACFAC">
          <wp:simplePos x="0" y="0"/>
          <wp:positionH relativeFrom="column">
            <wp:posOffset>2571750</wp:posOffset>
          </wp:positionH>
          <wp:positionV relativeFrom="paragraph">
            <wp:posOffset>666750</wp:posOffset>
          </wp:positionV>
          <wp:extent cx="4042373" cy="376762"/>
          <wp:effectExtent l="0" t="0" r="0" b="4445"/>
          <wp:wrapNone/>
          <wp:docPr id="1" name="Picture 1" descr="I:\groups\hr\traindev\POD Operations\PODGeneralDocs\logos\POD-UW Purple Block - Transparent Bckgd tiff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roups\hr\traindev\POD Operations\PODGeneralDocs\logos\POD-UW Purple Block - Transparent Bckgd tiff v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2373" cy="376762"/>
                  </a:xfrm>
                  <a:prstGeom prst="rect">
                    <a:avLst/>
                  </a:prstGeom>
                  <a:noFill/>
                  <a:ln>
                    <a:noFill/>
                  </a:ln>
                </pic:spPr>
              </pic:pic>
            </a:graphicData>
          </a:graphic>
          <wp14:sizeRelH relativeFrom="page">
            <wp14:pctWidth>0</wp14:pctWidth>
          </wp14:sizeRelH>
          <wp14:sizeRelV relativeFrom="page">
            <wp14:pctHeight>0</wp14:pctHeight>
          </wp14:sizeRelV>
        </wp:anchor>
      </w:drawing>
    </w:r>
    <w:r w:rsidR="006F67A6">
      <w:rPr>
        <w:noProof/>
      </w:rPr>
      <w:drawing>
        <wp:inline distT="0" distB="0" distL="0" distR="0" wp14:anchorId="1829543C" wp14:editId="04914E4D">
          <wp:extent cx="6867525" cy="1790065"/>
          <wp:effectExtent l="0" t="0" r="952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 Hex Bar.png"/>
                  <pic:cNvPicPr/>
                </pic:nvPicPr>
                <pic:blipFill rotWithShape="1">
                  <a:blip r:embed="rId2">
                    <a:extLst>
                      <a:ext uri="{28A0092B-C50C-407E-A947-70E740481C1C}">
                        <a14:useLocalDpi xmlns:a14="http://schemas.microsoft.com/office/drawing/2010/main" val="0"/>
                      </a:ext>
                    </a:extLst>
                  </a:blip>
                  <a:srcRect r="1469"/>
                  <a:stretch/>
                </pic:blipFill>
                <pic:spPr bwMode="auto">
                  <a:xfrm>
                    <a:off x="0" y="0"/>
                    <a:ext cx="6928875" cy="1806056"/>
                  </a:xfrm>
                  <a:prstGeom prst="rect">
                    <a:avLst/>
                  </a:prstGeom>
                  <a:ln>
                    <a:noFill/>
                  </a:ln>
                  <a:extLst>
                    <a:ext uri="{53640926-AAD7-44D8-BBD7-CCE9431645EC}">
                      <a14:shadowObscured xmlns:a14="http://schemas.microsoft.com/office/drawing/2010/main"/>
                    </a:ext>
                  </a:extLst>
                </pic:spPr>
              </pic:pic>
            </a:graphicData>
          </a:graphic>
        </wp:inline>
      </w:drawing>
    </w:r>
    <w:r w:rsidR="00CC3AD9" w:rsidRPr="00730757">
      <w:rPr>
        <w:noProof/>
      </w:rPr>
      <w:drawing>
        <wp:anchor distT="0" distB="0" distL="114300" distR="114300" simplePos="0" relativeHeight="251660288" behindDoc="0" locked="0" layoutInCell="1" allowOverlap="1" wp14:anchorId="5575A4E8" wp14:editId="1D443652">
          <wp:simplePos x="0" y="0"/>
          <wp:positionH relativeFrom="page">
            <wp:posOffset>3196590</wp:posOffset>
          </wp:positionH>
          <wp:positionV relativeFrom="page">
            <wp:posOffset>4519930</wp:posOffset>
          </wp:positionV>
          <wp:extent cx="1485900" cy="74930"/>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duotone>
                      <a:prstClr val="black"/>
                      <a:srgbClr val="917B4C">
                        <a:tint val="45000"/>
                        <a:satMod val="400000"/>
                      </a:srgbClr>
                    </a:duotone>
                    <a:extLst>
                      <a:ext uri="{28A0092B-C50C-407E-A947-70E740481C1C}">
                        <a14:useLocalDpi xmlns:a14="http://schemas.microsoft.com/office/drawing/2010/main" val="0"/>
                      </a:ext>
                    </a:extLst>
                  </a:blip>
                  <a:stretch>
                    <a:fillRect/>
                  </a:stretch>
                </pic:blipFill>
                <pic:spPr bwMode="auto">
                  <a:xfrm>
                    <a:off x="0" y="0"/>
                    <a:ext cx="1485900" cy="749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BFC" w:rsidRDefault="00942B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460" w:rsidRDefault="00B324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BFC" w:rsidRDefault="00942B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BFC" w:rsidRDefault="00942B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0FEDB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2748B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7B862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DD847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FE9A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F6C5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DC4B9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25699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125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F6B2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3F4F0C"/>
    <w:multiLevelType w:val="hybridMultilevel"/>
    <w:tmpl w:val="75EC3A32"/>
    <w:lvl w:ilvl="0" w:tplc="CAE0857A">
      <w:start w:val="1"/>
      <w:numFmt w:val="decimal"/>
      <w:pStyle w:val="BIGBULLE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904ADA"/>
    <w:multiLevelType w:val="multilevel"/>
    <w:tmpl w:val="0409001D"/>
    <w:styleLink w:val="Chartbullet"/>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F6B1512"/>
    <w:multiLevelType w:val="hybridMultilevel"/>
    <w:tmpl w:val="FC92EFB2"/>
    <w:lvl w:ilvl="0" w:tplc="B2A4F3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A3759"/>
    <w:multiLevelType w:val="hybridMultilevel"/>
    <w:tmpl w:val="797CF7DC"/>
    <w:lvl w:ilvl="0" w:tplc="48F8AF14">
      <w:start w:val="1"/>
      <w:numFmt w:val="bullet"/>
      <w:pStyle w:val="BIGBULLETsub"/>
      <w:lvlText w:val=""/>
      <w:lvlJc w:val="left"/>
      <w:pPr>
        <w:tabs>
          <w:tab w:val="num" w:pos="1080"/>
        </w:tabs>
        <w:ind w:left="1080" w:hanging="432"/>
      </w:pPr>
      <w:rPr>
        <w:rFonts w:ascii="Symbol" w:hAnsi="Symbol" w:hint="default"/>
      </w:rPr>
    </w:lvl>
    <w:lvl w:ilvl="1" w:tplc="556442FA" w:tentative="1">
      <w:start w:val="1"/>
      <w:numFmt w:val="bullet"/>
      <w:lvlText w:val="o"/>
      <w:lvlJc w:val="left"/>
      <w:pPr>
        <w:tabs>
          <w:tab w:val="num" w:pos="1440"/>
        </w:tabs>
        <w:ind w:left="1440" w:hanging="360"/>
      </w:pPr>
      <w:rPr>
        <w:rFonts w:ascii="Courier New" w:hAnsi="Courier New" w:hint="default"/>
      </w:rPr>
    </w:lvl>
    <w:lvl w:ilvl="2" w:tplc="C23E4E4C" w:tentative="1">
      <w:start w:val="1"/>
      <w:numFmt w:val="bullet"/>
      <w:lvlText w:val=""/>
      <w:lvlJc w:val="left"/>
      <w:pPr>
        <w:tabs>
          <w:tab w:val="num" w:pos="2160"/>
        </w:tabs>
        <w:ind w:left="2160" w:hanging="360"/>
      </w:pPr>
      <w:rPr>
        <w:rFonts w:ascii="Wingdings" w:hAnsi="Wingdings" w:hint="default"/>
      </w:rPr>
    </w:lvl>
    <w:lvl w:ilvl="3" w:tplc="40428B40" w:tentative="1">
      <w:start w:val="1"/>
      <w:numFmt w:val="bullet"/>
      <w:lvlText w:val=""/>
      <w:lvlJc w:val="left"/>
      <w:pPr>
        <w:tabs>
          <w:tab w:val="num" w:pos="2880"/>
        </w:tabs>
        <w:ind w:left="2880" w:hanging="360"/>
      </w:pPr>
      <w:rPr>
        <w:rFonts w:ascii="Symbol" w:hAnsi="Symbol" w:hint="default"/>
      </w:rPr>
    </w:lvl>
    <w:lvl w:ilvl="4" w:tplc="B5724C82" w:tentative="1">
      <w:start w:val="1"/>
      <w:numFmt w:val="bullet"/>
      <w:lvlText w:val="o"/>
      <w:lvlJc w:val="left"/>
      <w:pPr>
        <w:tabs>
          <w:tab w:val="num" w:pos="3600"/>
        </w:tabs>
        <w:ind w:left="3600" w:hanging="360"/>
      </w:pPr>
      <w:rPr>
        <w:rFonts w:ascii="Courier New" w:hAnsi="Courier New" w:hint="default"/>
      </w:rPr>
    </w:lvl>
    <w:lvl w:ilvl="5" w:tplc="83BC6D56" w:tentative="1">
      <w:start w:val="1"/>
      <w:numFmt w:val="bullet"/>
      <w:lvlText w:val=""/>
      <w:lvlJc w:val="left"/>
      <w:pPr>
        <w:tabs>
          <w:tab w:val="num" w:pos="4320"/>
        </w:tabs>
        <w:ind w:left="4320" w:hanging="360"/>
      </w:pPr>
      <w:rPr>
        <w:rFonts w:ascii="Wingdings" w:hAnsi="Wingdings" w:hint="default"/>
      </w:rPr>
    </w:lvl>
    <w:lvl w:ilvl="6" w:tplc="DC6822FC" w:tentative="1">
      <w:start w:val="1"/>
      <w:numFmt w:val="bullet"/>
      <w:lvlText w:val=""/>
      <w:lvlJc w:val="left"/>
      <w:pPr>
        <w:tabs>
          <w:tab w:val="num" w:pos="5040"/>
        </w:tabs>
        <w:ind w:left="5040" w:hanging="360"/>
      </w:pPr>
      <w:rPr>
        <w:rFonts w:ascii="Symbol" w:hAnsi="Symbol" w:hint="default"/>
      </w:rPr>
    </w:lvl>
    <w:lvl w:ilvl="7" w:tplc="7F5A32A2" w:tentative="1">
      <w:start w:val="1"/>
      <w:numFmt w:val="bullet"/>
      <w:lvlText w:val="o"/>
      <w:lvlJc w:val="left"/>
      <w:pPr>
        <w:tabs>
          <w:tab w:val="num" w:pos="5760"/>
        </w:tabs>
        <w:ind w:left="5760" w:hanging="360"/>
      </w:pPr>
      <w:rPr>
        <w:rFonts w:ascii="Courier New" w:hAnsi="Courier New" w:hint="default"/>
      </w:rPr>
    </w:lvl>
    <w:lvl w:ilvl="8" w:tplc="F802F3F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305E05"/>
    <w:multiLevelType w:val="hybridMultilevel"/>
    <w:tmpl w:val="4B8A3D6E"/>
    <w:lvl w:ilvl="0" w:tplc="5344BB42">
      <w:start w:val="1"/>
      <w:numFmt w:val="bullet"/>
      <w:pStyle w:val="BIGBULLET1"/>
      <w:lvlText w:val=""/>
      <w:lvlJc w:val="left"/>
      <w:pPr>
        <w:ind w:left="720" w:hanging="360"/>
      </w:pPr>
      <w:rPr>
        <w:rFonts w:ascii="Wingdings" w:hAnsi="Wingdings" w:hint="default"/>
        <w:color w:val="9999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AA7B38"/>
    <w:multiLevelType w:val="singleLevel"/>
    <w:tmpl w:val="79B0CE88"/>
    <w:lvl w:ilvl="0">
      <w:start w:val="1"/>
      <w:numFmt w:val="bullet"/>
      <w:pStyle w:val="Chartbullet1"/>
      <w:lvlText w:val=""/>
      <w:lvlJc w:val="left"/>
      <w:pPr>
        <w:ind w:left="360" w:hanging="360"/>
      </w:pPr>
      <w:rPr>
        <w:rFonts w:ascii="Symbol" w:hAnsi="Symbol" w:hint="default"/>
        <w:color w:val="auto"/>
      </w:rPr>
    </w:lvl>
  </w:abstractNum>
  <w:abstractNum w:abstractNumId="16" w15:restartNumberingAfterBreak="0">
    <w:nsid w:val="664F4117"/>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5"/>
  </w:num>
  <w:num w:numId="15">
    <w:abstractNumId w:val="16"/>
  </w:num>
  <w:num w:numId="16">
    <w:abstractNumId w:val="12"/>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15B"/>
    <w:rsid w:val="00007CD9"/>
    <w:rsid w:val="0003360F"/>
    <w:rsid w:val="000C3D7E"/>
    <w:rsid w:val="00173977"/>
    <w:rsid w:val="001F0306"/>
    <w:rsid w:val="002C4AF7"/>
    <w:rsid w:val="002E3DD7"/>
    <w:rsid w:val="003120DE"/>
    <w:rsid w:val="003257F7"/>
    <w:rsid w:val="003468FE"/>
    <w:rsid w:val="0035463C"/>
    <w:rsid w:val="00355D3C"/>
    <w:rsid w:val="00385155"/>
    <w:rsid w:val="003B5F11"/>
    <w:rsid w:val="003C2BE2"/>
    <w:rsid w:val="00427CCA"/>
    <w:rsid w:val="004519C8"/>
    <w:rsid w:val="00456D39"/>
    <w:rsid w:val="004966CB"/>
    <w:rsid w:val="004A2AA1"/>
    <w:rsid w:val="004B4579"/>
    <w:rsid w:val="004C13ED"/>
    <w:rsid w:val="004C734C"/>
    <w:rsid w:val="004D3E44"/>
    <w:rsid w:val="004E7B8A"/>
    <w:rsid w:val="00520FD6"/>
    <w:rsid w:val="0053337F"/>
    <w:rsid w:val="00546EC6"/>
    <w:rsid w:val="00563B39"/>
    <w:rsid w:val="005F7F6B"/>
    <w:rsid w:val="006824CC"/>
    <w:rsid w:val="00687EF1"/>
    <w:rsid w:val="006F67A6"/>
    <w:rsid w:val="00730757"/>
    <w:rsid w:val="00793C7A"/>
    <w:rsid w:val="007D005F"/>
    <w:rsid w:val="008576FD"/>
    <w:rsid w:val="00875124"/>
    <w:rsid w:val="008D4DDA"/>
    <w:rsid w:val="008E7553"/>
    <w:rsid w:val="009011F9"/>
    <w:rsid w:val="009076DB"/>
    <w:rsid w:val="00933836"/>
    <w:rsid w:val="00942BFC"/>
    <w:rsid w:val="00964EF0"/>
    <w:rsid w:val="00990784"/>
    <w:rsid w:val="009D1810"/>
    <w:rsid w:val="009E39C9"/>
    <w:rsid w:val="009E6E31"/>
    <w:rsid w:val="00A20717"/>
    <w:rsid w:val="00A31C57"/>
    <w:rsid w:val="00A93BC0"/>
    <w:rsid w:val="00B1185A"/>
    <w:rsid w:val="00B32460"/>
    <w:rsid w:val="00B36560"/>
    <w:rsid w:val="00B72761"/>
    <w:rsid w:val="00B8215B"/>
    <w:rsid w:val="00BA1882"/>
    <w:rsid w:val="00BB0F87"/>
    <w:rsid w:val="00BD3138"/>
    <w:rsid w:val="00C05C19"/>
    <w:rsid w:val="00C074D2"/>
    <w:rsid w:val="00C87518"/>
    <w:rsid w:val="00CC3AD9"/>
    <w:rsid w:val="00D07A3E"/>
    <w:rsid w:val="00E54885"/>
    <w:rsid w:val="00E71A2C"/>
    <w:rsid w:val="00E7261B"/>
    <w:rsid w:val="00E7721F"/>
    <w:rsid w:val="00E90348"/>
    <w:rsid w:val="00EE245B"/>
    <w:rsid w:val="00F0459F"/>
    <w:rsid w:val="00F46E02"/>
    <w:rsid w:val="00FA2332"/>
    <w:rsid w:val="00FB1C84"/>
    <w:rsid w:val="00FB646C"/>
    <w:rsid w:val="00FC44AA"/>
    <w:rsid w:val="00FE1F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B77A4F81-0A1E-4AE2-A5D4-F6FB23A4B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518"/>
  </w:style>
  <w:style w:type="paragraph" w:styleId="Heading1">
    <w:name w:val="heading 1"/>
    <w:basedOn w:val="Normal"/>
    <w:next w:val="Normal"/>
    <w:link w:val="Heading1Char"/>
    <w:uiPriority w:val="9"/>
    <w:qFormat/>
    <w:rsid w:val="00B727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B3246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3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34C"/>
    <w:rPr>
      <w:rFonts w:ascii="Lucida Grande" w:hAnsi="Lucida Grande" w:cs="Lucida Grande"/>
      <w:sz w:val="18"/>
      <w:szCs w:val="18"/>
    </w:rPr>
  </w:style>
  <w:style w:type="paragraph" w:styleId="NormalWeb">
    <w:name w:val="Normal (Web)"/>
    <w:basedOn w:val="Normal"/>
    <w:uiPriority w:val="99"/>
    <w:unhideWhenUsed/>
    <w:rsid w:val="00FB1C84"/>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3120DE"/>
    <w:pPr>
      <w:tabs>
        <w:tab w:val="center" w:pos="4320"/>
        <w:tab w:val="right" w:pos="8640"/>
      </w:tabs>
    </w:pPr>
  </w:style>
  <w:style w:type="character" w:customStyle="1" w:styleId="HeaderChar">
    <w:name w:val="Header Char"/>
    <w:basedOn w:val="DefaultParagraphFont"/>
    <w:link w:val="Header"/>
    <w:uiPriority w:val="99"/>
    <w:rsid w:val="003120DE"/>
  </w:style>
  <w:style w:type="paragraph" w:styleId="Footer">
    <w:name w:val="footer"/>
    <w:basedOn w:val="Normal"/>
    <w:link w:val="FooterChar"/>
    <w:uiPriority w:val="99"/>
    <w:unhideWhenUsed/>
    <w:rsid w:val="003120DE"/>
    <w:pPr>
      <w:tabs>
        <w:tab w:val="center" w:pos="4320"/>
        <w:tab w:val="right" w:pos="8640"/>
      </w:tabs>
    </w:pPr>
  </w:style>
  <w:style w:type="character" w:customStyle="1" w:styleId="FooterChar">
    <w:name w:val="Footer Char"/>
    <w:basedOn w:val="DefaultParagraphFont"/>
    <w:link w:val="Footer"/>
    <w:uiPriority w:val="99"/>
    <w:rsid w:val="003120DE"/>
  </w:style>
  <w:style w:type="paragraph" w:customStyle="1" w:styleId="text">
    <w:name w:val="text"/>
    <w:qFormat/>
    <w:rsid w:val="00A93BC0"/>
    <w:pPr>
      <w:spacing w:after="240"/>
    </w:pPr>
    <w:rPr>
      <w:rFonts w:ascii="Open Sans" w:eastAsia="Times New Roman" w:hAnsi="Open Sans" w:cs="Times New Roman"/>
      <w:sz w:val="23"/>
      <w:szCs w:val="20"/>
    </w:rPr>
  </w:style>
  <w:style w:type="paragraph" w:customStyle="1" w:styleId="SUBHEADONE">
    <w:name w:val="SUBHEAD ONE"/>
    <w:basedOn w:val="Normal"/>
    <w:qFormat/>
    <w:rsid w:val="00C87518"/>
    <w:pPr>
      <w:tabs>
        <w:tab w:val="left" w:pos="360"/>
      </w:tabs>
      <w:spacing w:after="240"/>
    </w:pPr>
    <w:rPr>
      <w:rFonts w:ascii="Uni Sans Regular" w:eastAsia="Times New Roman" w:hAnsi="Uni Sans Regular" w:cs="Times New Roman"/>
      <w:b/>
      <w:sz w:val="32"/>
      <w:szCs w:val="20"/>
    </w:rPr>
  </w:style>
  <w:style w:type="paragraph" w:customStyle="1" w:styleId="answer">
    <w:name w:val="answer"/>
    <w:basedOn w:val="SUBHEADONE"/>
    <w:rsid w:val="00B72761"/>
    <w:pPr>
      <w:pBdr>
        <w:between w:val="single" w:sz="4" w:space="1" w:color="auto"/>
      </w:pBdr>
      <w:spacing w:after="120"/>
    </w:pPr>
    <w:rPr>
      <w:b w:val="0"/>
      <w:sz w:val="24"/>
    </w:rPr>
  </w:style>
  <w:style w:type="paragraph" w:customStyle="1" w:styleId="box">
    <w:name w:val="box"/>
    <w:basedOn w:val="Normal"/>
    <w:qFormat/>
    <w:rsid w:val="00E7721F"/>
    <w:pPr>
      <w:pBdr>
        <w:top w:val="single" w:sz="6" w:space="12" w:color="auto"/>
        <w:left w:val="single" w:sz="6" w:space="6" w:color="auto"/>
        <w:bottom w:val="single" w:sz="6" w:space="12" w:color="auto"/>
        <w:right w:val="single" w:sz="6" w:space="6" w:color="auto"/>
      </w:pBdr>
      <w:shd w:val="clear" w:color="auto" w:fill="D8D9DA"/>
      <w:spacing w:before="120" w:after="120"/>
      <w:ind w:left="720" w:right="720"/>
      <w:jc w:val="center"/>
    </w:pPr>
    <w:rPr>
      <w:rFonts w:ascii="Uni Sans Light" w:eastAsia="Times New Roman" w:hAnsi="Uni Sans Light" w:cs="Times New Roman"/>
      <w:b/>
      <w:sz w:val="26"/>
      <w:szCs w:val="26"/>
    </w:rPr>
  </w:style>
  <w:style w:type="paragraph" w:customStyle="1" w:styleId="SUBHEADTWO">
    <w:name w:val="SUBHEAD TWO"/>
    <w:basedOn w:val="SUBHEADONE"/>
    <w:next w:val="text"/>
    <w:qFormat/>
    <w:rsid w:val="00990784"/>
    <w:pPr>
      <w:pBdr>
        <w:top w:val="single" w:sz="4" w:space="1" w:color="FFFFFF"/>
        <w:left w:val="single" w:sz="4" w:space="1" w:color="FFFFFF"/>
        <w:bottom w:val="single" w:sz="2" w:space="1" w:color="auto"/>
      </w:pBdr>
      <w:spacing w:line="320" w:lineRule="exact"/>
    </w:pPr>
    <w:rPr>
      <w:sz w:val="28"/>
    </w:rPr>
  </w:style>
  <w:style w:type="paragraph" w:customStyle="1" w:styleId="SUBHEADTHREE">
    <w:name w:val="SUBHEAD THREE"/>
    <w:basedOn w:val="SUBHEADONE"/>
    <w:autoRedefine/>
    <w:qFormat/>
    <w:rsid w:val="00C87518"/>
    <w:rPr>
      <w:i/>
      <w:sz w:val="30"/>
      <w:szCs w:val="32"/>
    </w:rPr>
  </w:style>
  <w:style w:type="paragraph" w:customStyle="1" w:styleId="chartcolumnhead">
    <w:name w:val="chart column head"/>
    <w:basedOn w:val="SUBHEADTHREE"/>
    <w:qFormat/>
    <w:rsid w:val="00FB646C"/>
    <w:pPr>
      <w:spacing w:after="0"/>
      <w:jc w:val="center"/>
    </w:pPr>
    <w:rPr>
      <w:b w:val="0"/>
      <w:i w:val="0"/>
    </w:rPr>
  </w:style>
  <w:style w:type="paragraph" w:customStyle="1" w:styleId="charthead">
    <w:name w:val="chart head"/>
    <w:basedOn w:val="SUBHEADONE"/>
    <w:qFormat/>
    <w:rsid w:val="00FB646C"/>
    <w:pPr>
      <w:spacing w:after="120"/>
      <w:jc w:val="center"/>
    </w:pPr>
    <w:rPr>
      <w:i/>
      <w:caps/>
      <w:sz w:val="36"/>
      <w:szCs w:val="36"/>
    </w:rPr>
  </w:style>
  <w:style w:type="paragraph" w:customStyle="1" w:styleId="PAGEHEAD">
    <w:name w:val="PAGE HEAD"/>
    <w:basedOn w:val="Normal"/>
    <w:next w:val="Normal"/>
    <w:qFormat/>
    <w:rsid w:val="007D005F"/>
    <w:pPr>
      <w:spacing w:before="120" w:after="480"/>
    </w:pPr>
    <w:rPr>
      <w:rFonts w:ascii="Uni Sans Regular" w:eastAsia="Times New Roman" w:hAnsi="Uni Sans Regular" w:cs="Times New Roman"/>
      <w:sz w:val="40"/>
      <w:szCs w:val="20"/>
    </w:rPr>
  </w:style>
  <w:style w:type="paragraph" w:customStyle="1" w:styleId="SOURCE">
    <w:name w:val="SOURCE"/>
    <w:basedOn w:val="text"/>
    <w:qFormat/>
    <w:rsid w:val="0053337F"/>
    <w:pPr>
      <w:spacing w:before="120" w:after="120"/>
      <w:ind w:right="115"/>
      <w:jc w:val="center"/>
    </w:pPr>
    <w:rPr>
      <w:rFonts w:ascii="Open Sans Light" w:eastAsiaTheme="minorEastAsia" w:hAnsi="Open Sans Light" w:cstheme="minorBidi"/>
      <w:sz w:val="20"/>
      <w:szCs w:val="24"/>
    </w:rPr>
  </w:style>
  <w:style w:type="paragraph" w:customStyle="1" w:styleId="PAGEHEADx">
    <w:name w:val="PAGE HEADx"/>
    <w:basedOn w:val="PAGEHEAD"/>
    <w:qFormat/>
    <w:rsid w:val="00520FD6"/>
    <w:rPr>
      <w:rFonts w:ascii="Encode Sans Compressed" w:hAnsi="Encode Sans Compressed"/>
      <w:b/>
    </w:rPr>
  </w:style>
  <w:style w:type="character" w:styleId="PageNumber">
    <w:name w:val="page number"/>
    <w:basedOn w:val="DefaultParagraphFont"/>
    <w:rsid w:val="00B72761"/>
  </w:style>
  <w:style w:type="paragraph" w:customStyle="1" w:styleId="Question">
    <w:name w:val="Question"/>
    <w:basedOn w:val="Heading1"/>
    <w:rsid w:val="00C87518"/>
    <w:pPr>
      <w:keepLines w:val="0"/>
      <w:spacing w:before="120" w:after="120"/>
    </w:pPr>
    <w:rPr>
      <w:rFonts w:ascii="Open Sans" w:eastAsia="Times New Roman" w:hAnsi="Open Sans" w:cs="Times New Roman"/>
      <w:b/>
      <w:i/>
      <w:color w:val="auto"/>
      <w:kern w:val="28"/>
      <w:sz w:val="26"/>
      <w:szCs w:val="26"/>
    </w:rPr>
  </w:style>
  <w:style w:type="paragraph" w:customStyle="1" w:styleId="Quote1">
    <w:name w:val="Quote1"/>
    <w:basedOn w:val="Normal"/>
    <w:qFormat/>
    <w:rsid w:val="00B32460"/>
    <w:pPr>
      <w:spacing w:after="120" w:line="320" w:lineRule="atLeast"/>
      <w:ind w:left="720" w:right="720"/>
      <w:jc w:val="center"/>
    </w:pPr>
    <w:rPr>
      <w:rFonts w:ascii="Uni Sans Light" w:eastAsia="Times New Roman" w:hAnsi="Uni Sans Light" w:cs="Times New Roman"/>
      <w:i/>
      <w:szCs w:val="20"/>
    </w:rPr>
  </w:style>
  <w:style w:type="paragraph" w:customStyle="1" w:styleId="SECTIONHEAD">
    <w:name w:val="SECTION HEAD"/>
    <w:basedOn w:val="PAGEHEAD"/>
    <w:qFormat/>
    <w:rsid w:val="007D005F"/>
    <w:pPr>
      <w:pBdr>
        <w:bottom w:val="single" w:sz="12" w:space="5" w:color="999999"/>
      </w:pBdr>
      <w:spacing w:before="1920" w:after="1920"/>
      <w:ind w:right="43"/>
    </w:pPr>
    <w:rPr>
      <w:rFonts w:ascii="Encode Sans Compressed" w:hAnsi="Encode Sans Compressed"/>
      <w:b/>
      <w:sz w:val="44"/>
    </w:rPr>
  </w:style>
  <w:style w:type="paragraph" w:customStyle="1" w:styleId="SUBHEADONEb">
    <w:name w:val="SUBHEAD ONEb"/>
    <w:basedOn w:val="SUBHEADONE"/>
    <w:qFormat/>
    <w:rsid w:val="00B72761"/>
    <w:pPr>
      <w:spacing w:before="120" w:after="480"/>
      <w:jc w:val="center"/>
    </w:pPr>
  </w:style>
  <w:style w:type="paragraph" w:customStyle="1" w:styleId="SUBHEADTHREEb">
    <w:name w:val="SUBHEAD THREE_b"/>
    <w:basedOn w:val="SUBHEADTHREE"/>
    <w:rsid w:val="00B72761"/>
    <w:pPr>
      <w:keepNext/>
    </w:pPr>
    <w:rPr>
      <w:sz w:val="28"/>
    </w:rPr>
  </w:style>
  <w:style w:type="paragraph" w:styleId="TOC1">
    <w:name w:val="toc 1"/>
    <w:basedOn w:val="Normal"/>
    <w:next w:val="Normal"/>
    <w:semiHidden/>
    <w:qFormat/>
    <w:rsid w:val="00BA1882"/>
    <w:pPr>
      <w:tabs>
        <w:tab w:val="right" w:leader="dot" w:pos="9360"/>
      </w:tabs>
      <w:spacing w:after="120"/>
    </w:pPr>
    <w:rPr>
      <w:rFonts w:ascii="Open Sans" w:eastAsia="Times New Roman" w:hAnsi="Open Sans" w:cs="Times New Roman"/>
      <w:b/>
      <w:noProof/>
      <w:sz w:val="22"/>
      <w:szCs w:val="48"/>
    </w:rPr>
  </w:style>
  <w:style w:type="paragraph" w:styleId="TOC2">
    <w:name w:val="toc 2"/>
    <w:basedOn w:val="Normal"/>
    <w:next w:val="Normal"/>
    <w:semiHidden/>
    <w:rsid w:val="00BA1882"/>
    <w:pPr>
      <w:tabs>
        <w:tab w:val="right" w:leader="dot" w:pos="9000"/>
      </w:tabs>
      <w:spacing w:after="60"/>
      <w:ind w:left="360"/>
    </w:pPr>
    <w:rPr>
      <w:rFonts w:ascii="Open Sans" w:eastAsia="Times New Roman" w:hAnsi="Open Sans" w:cs="Times New Roman"/>
      <w:noProof/>
      <w:sz w:val="20"/>
      <w:szCs w:val="40"/>
    </w:rPr>
  </w:style>
  <w:style w:type="paragraph" w:customStyle="1" w:styleId="BIGBULLET1">
    <w:name w:val="BIG BULLET 1"/>
    <w:basedOn w:val="Normal"/>
    <w:qFormat/>
    <w:rsid w:val="00FA2332"/>
    <w:pPr>
      <w:numPr>
        <w:numId w:val="18"/>
      </w:numPr>
      <w:spacing w:after="240"/>
      <w:ind w:right="360"/>
    </w:pPr>
    <w:rPr>
      <w:rFonts w:ascii="Open Sans" w:eastAsia="Times" w:hAnsi="Open Sans" w:cs="Times New Roman"/>
      <w:sz w:val="23"/>
      <w:szCs w:val="20"/>
    </w:rPr>
  </w:style>
  <w:style w:type="paragraph" w:customStyle="1" w:styleId="BIGBULLETsub">
    <w:name w:val="BIG BULLET sub"/>
    <w:basedOn w:val="Normal"/>
    <w:qFormat/>
    <w:rsid w:val="00563B39"/>
    <w:pPr>
      <w:numPr>
        <w:numId w:val="1"/>
      </w:numPr>
      <w:tabs>
        <w:tab w:val="clear" w:pos="1080"/>
        <w:tab w:val="num" w:pos="360"/>
      </w:tabs>
      <w:spacing w:after="240"/>
      <w:ind w:right="-14" w:hanging="360"/>
    </w:pPr>
    <w:rPr>
      <w:rFonts w:ascii="Open Sans" w:eastAsia="Times" w:hAnsi="Open Sans" w:cs="Times New Roman"/>
      <w:sz w:val="23"/>
      <w:szCs w:val="20"/>
    </w:rPr>
  </w:style>
  <w:style w:type="character" w:customStyle="1" w:styleId="Heading1Char">
    <w:name w:val="Heading 1 Char"/>
    <w:basedOn w:val="DefaultParagraphFont"/>
    <w:link w:val="Heading1"/>
    <w:uiPriority w:val="9"/>
    <w:rsid w:val="00B72761"/>
    <w:rPr>
      <w:rFonts w:asciiTheme="majorHAnsi" w:eastAsiaTheme="majorEastAsia" w:hAnsiTheme="majorHAnsi" w:cstheme="majorBidi"/>
      <w:color w:val="365F91" w:themeColor="accent1" w:themeShade="BF"/>
      <w:sz w:val="32"/>
      <w:szCs w:val="32"/>
    </w:rPr>
  </w:style>
  <w:style w:type="paragraph" w:customStyle="1" w:styleId="TitleFooter">
    <w:name w:val="Title Footer"/>
    <w:basedOn w:val="Normal"/>
    <w:qFormat/>
    <w:rsid w:val="003B5F11"/>
    <w:pPr>
      <w:pBdr>
        <w:top w:val="single" w:sz="2" w:space="1" w:color="auto"/>
      </w:pBdr>
      <w:tabs>
        <w:tab w:val="right" w:pos="9540"/>
      </w:tabs>
    </w:pPr>
    <w:rPr>
      <w:rFonts w:ascii="Open Sans" w:hAnsi="Open Sans" w:cs="Times New Roman"/>
      <w:color w:val="343434"/>
      <w:sz w:val="20"/>
    </w:rPr>
  </w:style>
  <w:style w:type="character" w:customStyle="1" w:styleId="Heading4Char">
    <w:name w:val="Heading 4 Char"/>
    <w:basedOn w:val="DefaultParagraphFont"/>
    <w:link w:val="Heading4"/>
    <w:uiPriority w:val="9"/>
    <w:semiHidden/>
    <w:rsid w:val="00B32460"/>
    <w:rPr>
      <w:rFonts w:asciiTheme="majorHAnsi" w:eastAsiaTheme="majorEastAsia" w:hAnsiTheme="majorHAnsi" w:cstheme="majorBidi"/>
      <w:i/>
      <w:iCs/>
      <w:color w:val="365F91" w:themeColor="accent1" w:themeShade="BF"/>
    </w:rPr>
  </w:style>
  <w:style w:type="paragraph" w:customStyle="1" w:styleId="Charttext">
    <w:name w:val="Chart text"/>
    <w:basedOn w:val="chartcolumnhead"/>
    <w:qFormat/>
    <w:rsid w:val="00C05C19"/>
    <w:pPr>
      <w:spacing w:after="60"/>
      <w:jc w:val="left"/>
    </w:pPr>
    <w:rPr>
      <w:rFonts w:ascii="Open Sans" w:hAnsi="Open Sans"/>
      <w:sz w:val="20"/>
    </w:rPr>
  </w:style>
  <w:style w:type="numbering" w:customStyle="1" w:styleId="Chartbullet">
    <w:name w:val="Chart bullet"/>
    <w:basedOn w:val="NoList"/>
    <w:uiPriority w:val="99"/>
    <w:rsid w:val="00C05C19"/>
    <w:pPr>
      <w:numPr>
        <w:numId w:val="13"/>
      </w:numPr>
    </w:pPr>
  </w:style>
  <w:style w:type="paragraph" w:customStyle="1" w:styleId="Chartbullet1">
    <w:name w:val="Chart bullet 1"/>
    <w:basedOn w:val="Charttext"/>
    <w:qFormat/>
    <w:rsid w:val="00C05C19"/>
    <w:pPr>
      <w:numPr>
        <w:numId w:val="14"/>
      </w:numPr>
      <w:ind w:left="720"/>
    </w:pPr>
  </w:style>
  <w:style w:type="table" w:styleId="TableGrid">
    <w:name w:val="Table Grid"/>
    <w:basedOn w:val="TableNormal"/>
    <w:uiPriority w:val="59"/>
    <w:rsid w:val="001F0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
    <w:name w:val="tablecolumn"/>
    <w:basedOn w:val="Normal"/>
    <w:qFormat/>
    <w:rsid w:val="004A2AA1"/>
    <w:pPr>
      <w:spacing w:before="120" w:after="120"/>
      <w:jc w:val="center"/>
    </w:pPr>
    <w:rPr>
      <w:rFonts w:ascii="Open Sans Light" w:hAnsi="Open Sans Light"/>
      <w:b/>
      <w:caps/>
      <w:sz w:val="20"/>
    </w:rPr>
  </w:style>
  <w:style w:type="paragraph" w:customStyle="1" w:styleId="tabletext">
    <w:name w:val="tabletext"/>
    <w:basedOn w:val="Normal"/>
    <w:qFormat/>
    <w:rsid w:val="00E7721F"/>
    <w:pPr>
      <w:spacing w:before="120" w:after="120"/>
    </w:pPr>
    <w:rPr>
      <w:rFonts w:ascii="Open Sans" w:hAnsi="Open Sans"/>
      <w:sz w:val="19"/>
    </w:rPr>
  </w:style>
  <w:style w:type="paragraph" w:customStyle="1" w:styleId="Style1">
    <w:name w:val="Style1"/>
    <w:basedOn w:val="tablecolumn"/>
    <w:autoRedefine/>
    <w:qFormat/>
    <w:rsid w:val="00EE245B"/>
    <w:pPr>
      <w:framePr w:wrap="around" w:hAnchor="text"/>
    </w:pPr>
    <w:rPr>
      <w:sz w:val="19"/>
    </w:rPr>
  </w:style>
  <w:style w:type="paragraph" w:customStyle="1" w:styleId="BIGBULLET">
    <w:name w:val="BIG BULLET #"/>
    <w:basedOn w:val="BIGBULLET1"/>
    <w:rsid w:val="00FA2332"/>
    <w:pPr>
      <w:numPr>
        <w:numId w:val="17"/>
      </w:numPr>
      <w:spacing w:after="280" w:line="300" w:lineRule="atLeast"/>
    </w:pPr>
  </w:style>
  <w:style w:type="paragraph" w:customStyle="1" w:styleId="StylechartcolumnheadLeft">
    <w:name w:val="Style chart column head + Left"/>
    <w:basedOn w:val="chartcolumnhead"/>
    <w:rsid w:val="00FA2332"/>
    <w:pPr>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lsonbm.NETID\AppData\Local\Microsoft\Windows\Temporary%20Internet%20Files\Content.Outlook\1T29IZ97\QC%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AAB2D-76CD-4E3F-A5DA-31DD335E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QC Template FINAL</Template>
  <TotalTime>1</TotalTime>
  <Pages>10</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1100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Nelson</dc:creator>
  <cp:keywords/>
  <dc:description/>
  <cp:lastModifiedBy>Bryan Nelson</cp:lastModifiedBy>
  <cp:revision>1</cp:revision>
  <cp:lastPrinted>2016-03-03T19:04:00Z</cp:lastPrinted>
  <dcterms:created xsi:type="dcterms:W3CDTF">2018-06-07T19:51:00Z</dcterms:created>
  <dcterms:modified xsi:type="dcterms:W3CDTF">2018-06-07T19:52:00Z</dcterms:modified>
</cp:coreProperties>
</file>